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55081" w14:textId="4160D4C6" w:rsidR="000172E5" w:rsidRDefault="000172E5" w:rsidP="00E204FF">
      <w:pPr>
        <w:pStyle w:val="Sansinterligne"/>
      </w:pPr>
    </w:p>
    <w:p w14:paraId="50F918D9" w14:textId="177266C0" w:rsidR="00626D34" w:rsidRDefault="00626D34" w:rsidP="00E204FF">
      <w:pPr>
        <w:pStyle w:val="Sansinterligne"/>
      </w:pPr>
    </w:p>
    <w:p w14:paraId="369E7F19" w14:textId="46FE08BE" w:rsidR="00626D34" w:rsidRDefault="00DB682E" w:rsidP="00E204FF">
      <w:pPr>
        <w:pStyle w:val="Sansinterlign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42763A" wp14:editId="1AA2356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742305" cy="1000125"/>
            <wp:effectExtent l="0" t="0" r="0" b="9525"/>
            <wp:wrapNone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72FEA" w14:textId="7520E1C1" w:rsidR="00626D34" w:rsidRDefault="00626D34" w:rsidP="00E204FF">
      <w:pPr>
        <w:pStyle w:val="Sansinterligne"/>
      </w:pPr>
    </w:p>
    <w:p w14:paraId="263F84F0" w14:textId="6A64A62E" w:rsidR="00626D34" w:rsidRDefault="00626D34" w:rsidP="00E204FF">
      <w:pPr>
        <w:pStyle w:val="Sansinterligne"/>
      </w:pPr>
    </w:p>
    <w:p w14:paraId="20429053" w14:textId="533C2FAE" w:rsidR="00626D34" w:rsidRDefault="00626D34" w:rsidP="00E204FF">
      <w:pPr>
        <w:pStyle w:val="Sansinterligne"/>
      </w:pPr>
    </w:p>
    <w:p w14:paraId="19E01893" w14:textId="451B6FBB" w:rsidR="00626D34" w:rsidRDefault="00626D34" w:rsidP="00E204FF">
      <w:pPr>
        <w:pStyle w:val="Sansinterligne"/>
      </w:pPr>
    </w:p>
    <w:p w14:paraId="489A38D7" w14:textId="5F837D20" w:rsidR="00626D34" w:rsidRDefault="00626D34" w:rsidP="00E204FF">
      <w:pPr>
        <w:pStyle w:val="Sansinterligne"/>
      </w:pPr>
    </w:p>
    <w:p w14:paraId="6742BD4E" w14:textId="4E78BB60" w:rsidR="00E513FA" w:rsidRDefault="00E513FA" w:rsidP="00E204FF">
      <w:pPr>
        <w:pStyle w:val="Sansinterligne"/>
      </w:pPr>
    </w:p>
    <w:p w14:paraId="08168F94" w14:textId="28F781A8" w:rsidR="00626D34" w:rsidRPr="000438C2" w:rsidRDefault="000438C2" w:rsidP="00DB682E">
      <w:pPr>
        <w:pStyle w:val="Sansinterligne"/>
        <w:jc w:val="center"/>
        <w:rPr>
          <w:rFonts w:ascii="Arial" w:hAnsi="Arial" w:cs="Arial"/>
          <w:b/>
          <w:color w:val="1E73AC" w:themeColor="accent2" w:themeTint="BF"/>
          <w:sz w:val="24"/>
          <w:szCs w:val="24"/>
        </w:rPr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53B7DA8" wp14:editId="30EF4AC2">
                <wp:simplePos x="0" y="0"/>
                <wp:positionH relativeFrom="margin">
                  <wp:align>center</wp:align>
                </wp:positionH>
                <wp:positionV relativeFrom="paragraph">
                  <wp:posOffset>810895</wp:posOffset>
                </wp:positionV>
                <wp:extent cx="5886450" cy="2667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5E64B" w14:textId="5A984ECF" w:rsidR="000438C2" w:rsidRPr="000438C2" w:rsidRDefault="000438C2" w:rsidP="000438C2">
                            <w:pPr>
                              <w:spacing w:before="0"/>
                              <w:rPr>
                                <w:color w:val="FFFFFF" w:themeColor="background1"/>
                              </w:rPr>
                            </w:pPr>
                            <w:r w:rsidRPr="000438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Identité du demandeur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B7DA8" id="Rectangle 1" o:spid="_x0000_s1026" style="position:absolute;left:0;text-align:left;margin-left:0;margin-top:63.85pt;width:463.5pt;height:21pt;z-index:25165721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" fillcolor="#155078 [3204]" strokecolor="#0a273b [1604]" strokeweight="1pt">
                <v:textbox>
                  <w:txbxContent>
                    <w:p w14:paraId="1C85E64B" w14:textId="5A984ECF" w:rsidR="000438C2" w:rsidRPr="000438C2" w:rsidRDefault="000438C2" w:rsidP="000438C2">
                      <w:pPr>
                        <w:spacing w:before="0"/>
                        <w:rPr>
                          <w:color w:val="FFFFFF" w:themeColor="background1"/>
                        </w:rPr>
                      </w:pPr>
                      <w:r w:rsidRPr="000438C2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Identité du demandeur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1E73AC" w:themeColor="accent2" w:themeTint="BF"/>
          <w:sz w:val="24"/>
          <w:szCs w:val="24"/>
        </w:rPr>
        <w:br/>
      </w:r>
      <w:r>
        <w:rPr>
          <w:rFonts w:ascii="Arial" w:hAnsi="Arial" w:cs="Arial"/>
          <w:b/>
          <w:color w:val="1E73AC" w:themeColor="accent2" w:themeTint="BF"/>
          <w:sz w:val="24"/>
          <w:szCs w:val="24"/>
        </w:rPr>
        <w:br/>
      </w:r>
      <w:r w:rsidRPr="000438C2">
        <w:rPr>
          <w:rFonts w:ascii="Arial" w:hAnsi="Arial" w:cs="Arial"/>
          <w:b/>
          <w:color w:val="1E73AC" w:themeColor="accent2" w:themeTint="BF"/>
          <w:sz w:val="24"/>
          <w:szCs w:val="24"/>
        </w:rPr>
        <w:t>CANDIDATURE</w:t>
      </w:r>
      <w:r>
        <w:rPr>
          <w:rFonts w:ascii="Arial" w:hAnsi="Arial" w:cs="Arial"/>
          <w:b/>
          <w:color w:val="1E73AC" w:themeColor="accent2" w:themeTint="BF"/>
          <w:sz w:val="24"/>
          <w:szCs w:val="24"/>
        </w:rPr>
        <w:br/>
      </w:r>
      <w:r>
        <w:rPr>
          <w:rFonts w:ascii="Arial" w:hAnsi="Arial" w:cs="Arial"/>
          <w:b/>
          <w:color w:val="1E73AC" w:themeColor="accent2" w:themeTint="BF"/>
          <w:sz w:val="24"/>
          <w:szCs w:val="24"/>
        </w:rPr>
        <w:br/>
      </w:r>
    </w:p>
    <w:p w14:paraId="575435FA" w14:textId="2F6B42EC" w:rsidR="00626D34" w:rsidRPr="00626D34" w:rsidRDefault="00626D34" w:rsidP="00E204FF">
      <w:pPr>
        <w:pStyle w:val="Sansinterligne"/>
        <w:rPr>
          <w:b/>
          <w:color w:val="1E73AC" w:themeColor="accent2" w:themeTint="BF"/>
        </w:rPr>
      </w:pPr>
      <w:r>
        <w:rPr>
          <w:rFonts w:ascii="Arial" w:hAnsi="Arial" w:cs="Arial"/>
          <w:b/>
          <w:color w:val="1E73AC" w:themeColor="accent2" w:themeTint="BF"/>
          <w:sz w:val="24"/>
          <w:szCs w:val="24"/>
        </w:rPr>
        <w:br/>
      </w:r>
    </w:p>
    <w:p w14:paraId="3E6E90D4" w14:textId="4234DBFE" w:rsidR="00626D34" w:rsidRDefault="00626D34" w:rsidP="00E204FF">
      <w:pPr>
        <w:pStyle w:val="Sansinterligne"/>
      </w:pPr>
      <w:r w:rsidRPr="00A60E38">
        <w:rPr>
          <w:b/>
          <w:bCs/>
        </w:rPr>
        <w:t>Nom</w:t>
      </w:r>
      <w:r>
        <w:t xml:space="preserve"> : </w:t>
      </w:r>
      <w:sdt>
        <w:sdtPr>
          <w:id w:val="-1132241307"/>
          <w:placeholder>
            <w:docPart w:val="76B87D0285CB4C558290A04D0170F022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48CB9E59" w14:textId="071185DB" w:rsidR="00626D34" w:rsidRDefault="00626D34" w:rsidP="00E204FF">
      <w:pPr>
        <w:pStyle w:val="Sansinterligne"/>
      </w:pPr>
      <w:r w:rsidRPr="00A60E38">
        <w:rPr>
          <w:b/>
          <w:bCs/>
        </w:rPr>
        <w:t>Prénom</w:t>
      </w:r>
      <w:r>
        <w:t> :</w:t>
      </w:r>
      <w:r>
        <w:tab/>
      </w:r>
      <w:sdt>
        <w:sdtPr>
          <w:id w:val="-996958010"/>
          <w:placeholder>
            <w:docPart w:val="D5800B12A68D467EB5B91B1A9A3A8B0B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  <w:r>
        <w:tab/>
      </w:r>
      <w:r w:rsidRPr="00A60E38">
        <w:rPr>
          <w:b/>
          <w:bCs/>
        </w:rPr>
        <w:t>Date de naissance</w:t>
      </w:r>
      <w:r>
        <w:t xml:space="preserve"> : </w:t>
      </w:r>
      <w:sdt>
        <w:sdtPr>
          <w:id w:val="1414667787"/>
          <w:placeholder>
            <w:docPart w:val="DC2CA4B91F684C04A351819F3AF9056C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687A83CB" w14:textId="590D5074" w:rsidR="00626D34" w:rsidRDefault="00626D34" w:rsidP="00E204FF">
      <w:pPr>
        <w:pStyle w:val="Sansinterligne"/>
      </w:pPr>
      <w:proofErr w:type="gramStart"/>
      <w:r w:rsidRPr="00A60E38">
        <w:rPr>
          <w:b/>
          <w:bCs/>
        </w:rPr>
        <w:t>E-mail</w:t>
      </w:r>
      <w:proofErr w:type="gramEnd"/>
      <w:r>
        <w:t xml:space="preserve"> : </w:t>
      </w:r>
      <w:sdt>
        <w:sdtPr>
          <w:id w:val="915897687"/>
          <w:placeholder>
            <w:docPart w:val="E0D709AF6139442F9174F8B26D10053D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  <w:r>
        <w:tab/>
      </w:r>
      <w:r w:rsidRPr="00A60E38">
        <w:rPr>
          <w:b/>
          <w:bCs/>
        </w:rPr>
        <w:t>Tel. Bureau</w:t>
      </w:r>
      <w:r>
        <w:t xml:space="preserve"> : </w:t>
      </w:r>
      <w:sdt>
        <w:sdtPr>
          <w:id w:val="-997646645"/>
          <w:placeholder>
            <w:docPart w:val="A424B3C02895408CB81C7152308610E4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3126A003" w14:textId="127367C9" w:rsidR="00626D34" w:rsidRDefault="00626D34" w:rsidP="00E204FF">
      <w:pPr>
        <w:pStyle w:val="Sansinterligne"/>
      </w:pPr>
    </w:p>
    <w:p w14:paraId="63FD156A" w14:textId="4469F5C1" w:rsidR="00626D34" w:rsidRDefault="00626D34" w:rsidP="00E204FF">
      <w:pPr>
        <w:pStyle w:val="Sansinterligne"/>
      </w:pPr>
    </w:p>
    <w:p w14:paraId="7870DD14" w14:textId="347E739F" w:rsidR="00E513FA" w:rsidRDefault="000438C2" w:rsidP="00E204FF">
      <w:pPr>
        <w:pStyle w:val="Sansinterligne"/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01E200" wp14:editId="1F516DD2">
                <wp:simplePos x="0" y="0"/>
                <wp:positionH relativeFrom="margin">
                  <wp:posOffset>-86995</wp:posOffset>
                </wp:positionH>
                <wp:positionV relativeFrom="paragraph">
                  <wp:posOffset>113030</wp:posOffset>
                </wp:positionV>
                <wp:extent cx="5886450" cy="2667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7C40C" w14:textId="30F55DF8" w:rsidR="000438C2" w:rsidRPr="000438C2" w:rsidRDefault="000438C2" w:rsidP="000438C2">
                            <w:pPr>
                              <w:spacing w:before="0"/>
                              <w:rPr>
                                <w:color w:val="FFFFFF" w:themeColor="background1"/>
                              </w:rPr>
                            </w:pPr>
                            <w:r w:rsidRPr="000438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Identité professionnelle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1E200" id="Rectangle 3" o:spid="_x0000_s1027" style="position:absolute;margin-left:-6.85pt;margin-top:8.9pt;width:463.5pt;height:21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" fillcolor="#155078 [3204]" strokecolor="#0a273b [1604]" strokeweight="1pt">
                <v:textbox>
                  <w:txbxContent>
                    <w:p w14:paraId="3477C40C" w14:textId="30F55DF8" w:rsidR="000438C2" w:rsidRPr="000438C2" w:rsidRDefault="000438C2" w:rsidP="000438C2">
                      <w:pPr>
                        <w:spacing w:before="0"/>
                        <w:rPr>
                          <w:color w:val="FFFFFF" w:themeColor="background1"/>
                        </w:rPr>
                      </w:pPr>
                      <w:r w:rsidRPr="000438C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Identité professionnelle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DEE082" w14:textId="07430ED2" w:rsidR="00626D34" w:rsidRDefault="00626D34" w:rsidP="00E204FF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</w:pPr>
      <w:r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  <w:br/>
      </w:r>
    </w:p>
    <w:p w14:paraId="36E2F30C" w14:textId="7866445E" w:rsidR="00626D34" w:rsidRPr="00626D34" w:rsidRDefault="00626D34" w:rsidP="00E204FF">
      <w:pPr>
        <w:pStyle w:val="Sansinterligne"/>
      </w:pPr>
      <w:r w:rsidRPr="00A60E38">
        <w:rPr>
          <w:b/>
          <w:bCs/>
        </w:rPr>
        <w:t>Vous êtes</w:t>
      </w:r>
      <w:r w:rsidRPr="00626D34">
        <w:t xml:space="preserve"> : </w:t>
      </w:r>
      <w:r>
        <w:t xml:space="preserve"> </w:t>
      </w:r>
      <w:sdt>
        <w:sdtPr>
          <w:id w:val="-1937587472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23BB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A60E38">
        <w:rPr>
          <w:b/>
          <w:bCs/>
        </w:rPr>
        <w:t>Chercheur, Enseignant/chercheur</w:t>
      </w:r>
      <w:r w:rsidR="00AC23BB" w:rsidRPr="00A60E38">
        <w:rPr>
          <w:b/>
          <w:bCs/>
        </w:rPr>
        <w:tab/>
      </w:r>
      <w:r w:rsidR="00AC23BB">
        <w:tab/>
      </w:r>
      <w:sdt>
        <w:sdtPr>
          <w:id w:val="365490439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23BB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r w:rsidR="00AC23BB" w:rsidRPr="00A60E38">
        <w:rPr>
          <w:b/>
          <w:bCs/>
        </w:rPr>
        <w:t>Ingénieur (préciser IR, IR, AI)</w:t>
      </w:r>
      <w:r w:rsidR="00AC23BB">
        <w:t xml:space="preserve"> </w:t>
      </w:r>
      <w:sdt>
        <w:sdtPr>
          <w:id w:val="1762711943"/>
          <w:placeholder>
            <w:docPart w:val="3352292878CC4CF3AA0067C9C9F21AE4"/>
          </w:placeholder>
          <w:showingPlcHdr/>
          <w15:color w:val="CCFFFF"/>
        </w:sdtPr>
        <w:sdtEndPr/>
        <w:sdtContent>
          <w:r w:rsidR="00AC23BB" w:rsidRPr="002A2267">
            <w:rPr>
              <w:rStyle w:val="Textedelespacerserv"/>
            </w:rPr>
            <w:t>Cliquez ou appuyez ici pour entrer du texte.</w:t>
          </w:r>
        </w:sdtContent>
      </w:sdt>
      <w:r w:rsidR="00AC23BB">
        <w:t xml:space="preserve"> </w:t>
      </w:r>
      <w:r w:rsidR="00AC23BB">
        <w:tab/>
      </w:r>
      <w:r w:rsidR="00AC23BB">
        <w:tab/>
      </w:r>
      <w:sdt>
        <w:sdtPr>
          <w:id w:val="-77902160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r w:rsidR="00AC23BB" w:rsidRPr="00A60E38">
        <w:rPr>
          <w:b/>
          <w:bCs/>
        </w:rPr>
        <w:t>Post-Doctorant</w:t>
      </w:r>
      <w:r w:rsidR="00AC23BB" w:rsidRPr="00A60E38">
        <w:rPr>
          <w:b/>
          <w:bCs/>
        </w:rPr>
        <w:tab/>
      </w:r>
      <w:r w:rsidR="00AC23BB">
        <w:tab/>
      </w:r>
      <w:sdt>
        <w:sdtPr>
          <w:id w:val="87740994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="00AC23BB">
        <w:t xml:space="preserve"> </w:t>
      </w:r>
      <w:r w:rsidR="00AC23BB" w:rsidRPr="00A60E38">
        <w:rPr>
          <w:b/>
          <w:bCs/>
        </w:rPr>
        <w:t>Doctorant</w:t>
      </w:r>
      <w:r w:rsidR="00AC23BB" w:rsidRPr="00A60E38">
        <w:rPr>
          <w:b/>
          <w:bCs/>
        </w:rPr>
        <w:tab/>
      </w:r>
      <w:r w:rsidR="00AC23BB">
        <w:tab/>
      </w:r>
      <w:sdt>
        <w:sdtPr>
          <w:id w:val="1831563270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0E38">
            <w:rPr>
              <w:rFonts w:ascii="MS Gothic" w:eastAsia="MS Gothic" w:hAnsi="MS Gothic" w:hint="eastAsia"/>
            </w:rPr>
            <w:t>☐</w:t>
          </w:r>
        </w:sdtContent>
      </w:sdt>
      <w:r w:rsidR="00AC23BB" w:rsidRPr="00A60E38">
        <w:rPr>
          <w:b/>
          <w:bCs/>
        </w:rPr>
        <w:t xml:space="preserve"> Autre</w:t>
      </w:r>
      <w:r w:rsidR="00AC23BB">
        <w:t xml:space="preserve"> (à préciser) </w:t>
      </w:r>
      <w:sdt>
        <w:sdtPr>
          <w:id w:val="-723142148"/>
          <w:placeholder>
            <w:docPart w:val="50573AD4AAE34C9592F0ED2612C28011"/>
          </w:placeholder>
          <w:showingPlcHdr/>
          <w15:color w:val="CCFFFF"/>
        </w:sdtPr>
        <w:sdtEndPr/>
        <w:sdtContent>
          <w:r w:rsidR="00AC23BB" w:rsidRPr="002A2267">
            <w:rPr>
              <w:rStyle w:val="Textedelespacerserv"/>
            </w:rPr>
            <w:t>Cliquez ou appuyez ici pour entrer du texte.</w:t>
          </w:r>
        </w:sdtContent>
      </w:sdt>
    </w:p>
    <w:p w14:paraId="241AF240" w14:textId="38CC389F" w:rsidR="00626D34" w:rsidRDefault="00626D34" w:rsidP="00E204FF">
      <w:pPr>
        <w:pStyle w:val="Sansinterligne"/>
      </w:pPr>
    </w:p>
    <w:p w14:paraId="0DA50E85" w14:textId="4B1DD2B6" w:rsidR="00626D34" w:rsidRDefault="00AC23BB" w:rsidP="00E204FF">
      <w:pPr>
        <w:pStyle w:val="Sansinterligne"/>
      </w:pPr>
      <w:r w:rsidRPr="00A60E38">
        <w:rPr>
          <w:b/>
          <w:bCs/>
        </w:rPr>
        <w:t>Votre organisme d’appartenance</w:t>
      </w:r>
      <w:r>
        <w:t xml:space="preserve"> : </w:t>
      </w:r>
      <w:sdt>
        <w:sdtPr>
          <w:id w:val="484982875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A60E38">
        <w:rPr>
          <w:b/>
          <w:bCs/>
        </w:rPr>
        <w:t>CNRS</w:t>
      </w:r>
      <w:r>
        <w:tab/>
      </w:r>
      <w:sdt>
        <w:sdtPr>
          <w:id w:val="1947034167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14AB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A60E38">
        <w:rPr>
          <w:b/>
          <w:bCs/>
        </w:rPr>
        <w:t>Université</w:t>
      </w:r>
      <w:r>
        <w:tab/>
      </w:r>
      <w:sdt>
        <w:sdtPr>
          <w:id w:val="2064672989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34A">
            <w:rPr>
              <w:rFonts w:ascii="MS Gothic" w:eastAsia="MS Gothic" w:hAnsi="MS Gothic" w:hint="eastAsia"/>
            </w:rPr>
            <w:t>☐</w:t>
          </w:r>
        </w:sdtContent>
      </w:sdt>
      <w:r w:rsidRPr="00A60E38">
        <w:rPr>
          <w:b/>
          <w:bCs/>
        </w:rPr>
        <w:t xml:space="preserve"> Autre</w:t>
      </w:r>
      <w:r>
        <w:t xml:space="preserve"> (à préciser) </w:t>
      </w:r>
      <w:sdt>
        <w:sdtPr>
          <w:id w:val="-40749699"/>
          <w:placeholder>
            <w:docPart w:val="839F0C55718D456783109AD3942BFA83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5429DDC7" w14:textId="20EE6B2E" w:rsidR="00626D34" w:rsidRDefault="00626D34" w:rsidP="00E204FF">
      <w:pPr>
        <w:pStyle w:val="Sansinterligne"/>
      </w:pPr>
    </w:p>
    <w:p w14:paraId="2E52F456" w14:textId="3B55B7A8" w:rsidR="00626D34" w:rsidRPr="00A60E38" w:rsidRDefault="00AC23BB" w:rsidP="00E204FF">
      <w:pPr>
        <w:pStyle w:val="Sansinterligne"/>
        <w:rPr>
          <w:b/>
          <w:bCs/>
        </w:rPr>
      </w:pPr>
      <w:r w:rsidRPr="00A60E38">
        <w:rPr>
          <w:b/>
          <w:bCs/>
        </w:rPr>
        <w:t>Nom et adresse de votre laboratoire</w:t>
      </w:r>
      <w:r>
        <w:t xml:space="preserve"> : </w:t>
      </w:r>
      <w:sdt>
        <w:sdtPr>
          <w:id w:val="455989353"/>
          <w:placeholder>
            <w:docPart w:val="282317CD95DD46F2BADC0BFBEA659261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  <w:r>
        <w:br/>
      </w:r>
    </w:p>
    <w:p w14:paraId="6D2506AA" w14:textId="2A2C513A" w:rsidR="00626D34" w:rsidRDefault="00AC23BB" w:rsidP="00E204FF">
      <w:pPr>
        <w:pStyle w:val="Sansinterligne"/>
      </w:pPr>
      <w:r w:rsidRPr="00A60E38">
        <w:rPr>
          <w:b/>
          <w:bCs/>
        </w:rPr>
        <w:t>Equipe</w:t>
      </w:r>
      <w:r>
        <w:t xml:space="preserve"> : </w:t>
      </w:r>
      <w:sdt>
        <w:sdtPr>
          <w:id w:val="1691640078"/>
          <w:placeholder>
            <w:docPart w:val="181192D58EC84808A94EBC9498126FDB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2B460C4B" w14:textId="2BB19CED" w:rsidR="00626D34" w:rsidRDefault="00AC23BB" w:rsidP="00E204FF">
      <w:pPr>
        <w:pStyle w:val="Sansinterligne"/>
      </w:pPr>
      <w:r w:rsidRPr="00A60E38">
        <w:rPr>
          <w:b/>
          <w:bCs/>
        </w:rPr>
        <w:t>CNRS : Délégation régionale</w:t>
      </w:r>
      <w:r>
        <w:t xml:space="preserve"> : </w:t>
      </w:r>
      <w:sdt>
        <w:sdtPr>
          <w:id w:val="-1117066759"/>
          <w:placeholder>
            <w:docPart w:val="844DD7149D9444B29075EE176D89E6A9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  <w:r>
        <w:tab/>
      </w:r>
      <w:r w:rsidRPr="00A60E38">
        <w:rPr>
          <w:b/>
          <w:bCs/>
        </w:rPr>
        <w:t>Code de votre labo</w:t>
      </w:r>
      <w:r>
        <w:t xml:space="preserve"> : </w:t>
      </w:r>
      <w:sdt>
        <w:sdtPr>
          <w:id w:val="1632135826"/>
          <w:placeholder>
            <w:docPart w:val="23AAB406BF7F49858C71E68600F823C5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2A388EA0" w14:textId="38666A54" w:rsidR="00626D34" w:rsidRDefault="00626D34" w:rsidP="00E204FF">
      <w:pPr>
        <w:pStyle w:val="Sansinterligne"/>
      </w:pPr>
    </w:p>
    <w:p w14:paraId="3880337C" w14:textId="45B6DF25" w:rsidR="00AC23BB" w:rsidRDefault="00AC23BB" w:rsidP="00AC23BB">
      <w:pPr>
        <w:pStyle w:val="Sansinterligne"/>
      </w:pPr>
    </w:p>
    <w:p w14:paraId="15C5BE65" w14:textId="4015D2DB" w:rsidR="00E513FA" w:rsidRDefault="000438C2" w:rsidP="00AC23BB">
      <w:pPr>
        <w:pStyle w:val="Sansinterligne"/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B3ABC0" wp14:editId="0B316905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5886450" cy="2667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D7752" w14:textId="43AA99E7" w:rsidR="000438C2" w:rsidRPr="000438C2" w:rsidRDefault="000438C2" w:rsidP="000438C2">
                            <w:pPr>
                              <w:spacing w:before="0"/>
                              <w:rPr>
                                <w:color w:val="FFFFFF" w:themeColor="background1"/>
                              </w:rPr>
                            </w:pPr>
                            <w:r w:rsidRPr="000438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3ABC0" id="Rectangle 4" o:spid="_x0000_s1028" style="position:absolute;margin-left:0;margin-top:7.2pt;width:463.5pt;height:21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" fillcolor="#155078 [3204]" strokecolor="#0a273b [1604]" strokeweight="1pt">
                <v:textbox>
                  <w:txbxContent>
                    <w:p w14:paraId="57FD7752" w14:textId="43AA99E7" w:rsidR="000438C2" w:rsidRPr="000438C2" w:rsidRDefault="000438C2" w:rsidP="000438C2">
                      <w:pPr>
                        <w:spacing w:before="0"/>
                        <w:rPr>
                          <w:color w:val="FFFFFF" w:themeColor="background1"/>
                        </w:rPr>
                      </w:pPr>
                      <w:r w:rsidRPr="000438C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Organisation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668894" w14:textId="4ABA1E05" w:rsidR="00626D34" w:rsidRDefault="00AC23BB" w:rsidP="00AC23BB">
      <w:pPr>
        <w:pStyle w:val="Sansinterligne"/>
        <w:rPr>
          <w:b/>
          <w:bCs/>
        </w:rPr>
      </w:pPr>
      <w:r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  <w:br/>
      </w:r>
      <w:r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  <w:br/>
      </w:r>
      <w:r w:rsidRPr="00AC23BB">
        <w:rPr>
          <w:b/>
          <w:bCs/>
        </w:rPr>
        <w:t>La totalité du financement</w:t>
      </w:r>
      <w:r>
        <w:t xml:space="preserve"> (frais d’inscription – doctorants</w:t>
      </w:r>
      <w:r w:rsidRPr="006D534A">
        <w:rPr>
          <w:color w:val="1E73AC" w:themeColor="accent2" w:themeTint="BF"/>
        </w:rPr>
        <w:t>*</w:t>
      </w:r>
      <w:r>
        <w:t xml:space="preserve"> : 330 €, agent du public : 420 €, agent du privé : 660 €) </w:t>
      </w:r>
      <w:r w:rsidRPr="00AC23BB">
        <w:rPr>
          <w:b/>
          <w:bCs/>
        </w:rPr>
        <w:t>est à la charge de votre organisme d’appartenance.</w:t>
      </w:r>
    </w:p>
    <w:p w14:paraId="4BDBFC85" w14:textId="58E574D4" w:rsidR="006D534A" w:rsidRPr="006D534A" w:rsidRDefault="006D534A" w:rsidP="00AC23BB">
      <w:pPr>
        <w:pStyle w:val="Sansinterligne"/>
      </w:pPr>
      <w:r w:rsidRPr="006D534A">
        <w:t xml:space="preserve">L’inscription inclut les déjeuners, les dîners, les pauses et l’hébergement. </w:t>
      </w:r>
    </w:p>
    <w:p w14:paraId="5602593B" w14:textId="4C8F4F11" w:rsidR="00A60E38" w:rsidRDefault="006D534A" w:rsidP="00E204FF">
      <w:pPr>
        <w:pStyle w:val="Sansinterligne"/>
      </w:pPr>
      <w:r w:rsidRPr="006D534A">
        <w:rPr>
          <w:color w:val="1E73AC" w:themeColor="accent2" w:themeTint="BF"/>
        </w:rPr>
        <w:t>*</w:t>
      </w:r>
      <w:r w:rsidR="00DD2FC6">
        <w:rPr>
          <w:i/>
          <w:iCs/>
          <w:color w:val="1E73AC" w:themeColor="accent2" w:themeTint="BF"/>
        </w:rPr>
        <w:t>Des</w:t>
      </w:r>
      <w:r w:rsidRPr="006D534A">
        <w:rPr>
          <w:i/>
          <w:iCs/>
          <w:color w:val="1E73AC" w:themeColor="accent2" w:themeTint="BF"/>
        </w:rPr>
        <w:t xml:space="preserve"> bourses de l’AFC </w:t>
      </w:r>
      <w:r w:rsidR="00DD2FC6">
        <w:rPr>
          <w:i/>
          <w:iCs/>
          <w:color w:val="1E73AC" w:themeColor="accent2" w:themeTint="BF"/>
        </w:rPr>
        <w:t xml:space="preserve">et du GDR CohereX </w:t>
      </w:r>
      <w:r w:rsidRPr="006D534A">
        <w:rPr>
          <w:i/>
          <w:iCs/>
          <w:color w:val="1E73AC" w:themeColor="accent2" w:themeTint="BF"/>
        </w:rPr>
        <w:t xml:space="preserve">seront disponibles pour les étudiants sur demande et sélection. </w:t>
      </w:r>
    </w:p>
    <w:p w14:paraId="56976869" w14:textId="098D5658" w:rsidR="00A60E38" w:rsidRDefault="00A60E38" w:rsidP="00E204FF">
      <w:pPr>
        <w:pStyle w:val="Sansinterligne"/>
      </w:pPr>
    </w:p>
    <w:p w14:paraId="399C4DC8" w14:textId="77777777" w:rsidR="000438C2" w:rsidRDefault="000438C2" w:rsidP="00E204FF">
      <w:pPr>
        <w:pStyle w:val="Sansinterligne"/>
      </w:pPr>
    </w:p>
    <w:p w14:paraId="65AE385D" w14:textId="2EF558BF" w:rsidR="000438C2" w:rsidRDefault="000438C2" w:rsidP="00E204FF">
      <w:pPr>
        <w:pStyle w:val="Sansinterligne"/>
      </w:pPr>
    </w:p>
    <w:p w14:paraId="0E362B6A" w14:textId="155A640B" w:rsidR="00A60E38" w:rsidRDefault="00771E36" w:rsidP="00E204FF">
      <w:pPr>
        <w:pStyle w:val="Sansinterligne"/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0DE0CE" wp14:editId="48A9E437">
                <wp:simplePos x="0" y="0"/>
                <wp:positionH relativeFrom="margin">
                  <wp:posOffset>-85725</wp:posOffset>
                </wp:positionH>
                <wp:positionV relativeFrom="paragraph">
                  <wp:posOffset>81280</wp:posOffset>
                </wp:positionV>
                <wp:extent cx="5886450" cy="2762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CFB9B" w14:textId="77777777" w:rsidR="000438C2" w:rsidRPr="000438C2" w:rsidRDefault="000438C2" w:rsidP="000438C2">
                            <w:pPr>
                              <w:pStyle w:val="Sansinterligne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438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Avis </w:t>
                            </w:r>
                            <w:r w:rsidRPr="00771E3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motivé</w:t>
                            </w:r>
                            <w:r w:rsidRPr="000438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du Directeur de l’unité (obligatoire)</w:t>
                            </w:r>
                          </w:p>
                          <w:p w14:paraId="49A30934" w14:textId="67B52944" w:rsidR="000438C2" w:rsidRPr="000438C2" w:rsidRDefault="000438C2" w:rsidP="000438C2">
                            <w:pPr>
                              <w:spacing w:before="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DE0CE" id="Rectangle 9" o:spid="_x0000_s1029" style="position:absolute;margin-left:-6.75pt;margin-top:6.4pt;width:463.5pt;height:21.7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" fillcolor="#155078 [3204]" strokecolor="#0a273b [1604]" strokeweight="1pt">
                <v:textbox>
                  <w:txbxContent>
                    <w:p w14:paraId="2BFCFB9B" w14:textId="77777777" w:rsidR="000438C2" w:rsidRPr="000438C2" w:rsidRDefault="000438C2" w:rsidP="000438C2">
                      <w:pPr>
                        <w:pStyle w:val="Sansinterligne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438C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Avis </w:t>
                      </w:r>
                      <w:r w:rsidRPr="00771E3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motivé</w:t>
                      </w:r>
                      <w:r w:rsidRPr="000438C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du Directeur de l’unité (obligatoire)</w:t>
                      </w:r>
                    </w:p>
                    <w:p w14:paraId="49A30934" w14:textId="67B52944" w:rsidR="000438C2" w:rsidRPr="000438C2" w:rsidRDefault="000438C2" w:rsidP="000438C2">
                      <w:pPr>
                        <w:spacing w:before="0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572E51" w14:textId="77777777" w:rsidR="00880244" w:rsidRDefault="00880244" w:rsidP="00E204FF">
      <w:pPr>
        <w:pStyle w:val="Sansinterligne"/>
      </w:pPr>
    </w:p>
    <w:p w14:paraId="1FC6710A" w14:textId="056FC904" w:rsidR="006D534A" w:rsidRDefault="006D534A" w:rsidP="00E204FF">
      <w:pPr>
        <w:pStyle w:val="Sansinterligne"/>
      </w:pPr>
      <w:r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  <w:br/>
      </w:r>
      <w:r w:rsidRPr="00A60E38">
        <w:rPr>
          <w:b/>
          <w:bCs/>
        </w:rPr>
        <w:t>Nom du responsable de l’unité</w:t>
      </w:r>
      <w:r>
        <w:t xml:space="preserve"> : </w:t>
      </w:r>
      <w:sdt>
        <w:sdtPr>
          <w:id w:val="588274983"/>
          <w:placeholder>
            <w:docPart w:val="E3F8E376182C46F7AFEDA8B7176892CF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4B7B3DF1" w14:textId="69BD99BC" w:rsidR="00626D34" w:rsidRDefault="006D534A" w:rsidP="00E204FF">
      <w:pPr>
        <w:pStyle w:val="Sansinterligne"/>
      </w:pPr>
      <w:r w:rsidRPr="00A60E38">
        <w:rPr>
          <w:b/>
          <w:bCs/>
        </w:rPr>
        <w:t>Le</w:t>
      </w:r>
      <w:r>
        <w:t xml:space="preserve"> : </w:t>
      </w:r>
      <w:sdt>
        <w:sdtPr>
          <w:id w:val="-779869152"/>
          <w:placeholder>
            <w:docPart w:val="9FB3699F1AD744E0B1B87BA74BC539DF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4C6D2E8B" w14:textId="4026ED06" w:rsidR="00A60E38" w:rsidRDefault="006D534A" w:rsidP="00E204FF">
      <w:pPr>
        <w:pStyle w:val="Sansinterligne"/>
      </w:pPr>
      <w:r w:rsidRPr="00A60E38">
        <w:rPr>
          <w:b/>
          <w:bCs/>
        </w:rPr>
        <w:t>Signature</w:t>
      </w:r>
      <w:r w:rsidR="00E513FA">
        <w:t xml:space="preserve"> : </w:t>
      </w:r>
    </w:p>
    <w:p w14:paraId="305FD533" w14:textId="77777777" w:rsidR="006752C0" w:rsidRDefault="006752C0" w:rsidP="00E204FF">
      <w:pPr>
        <w:pStyle w:val="Sansinterligne"/>
      </w:pPr>
    </w:p>
    <w:p w14:paraId="4483179F" w14:textId="33F8FC40" w:rsidR="00A60E38" w:rsidRDefault="00A60E38" w:rsidP="00E204FF">
      <w:pPr>
        <w:pStyle w:val="Sansinterligne"/>
      </w:pPr>
    </w:p>
    <w:p w14:paraId="71F1EC9A" w14:textId="473A704E" w:rsidR="00A60E38" w:rsidRDefault="00A60E38" w:rsidP="00E204FF">
      <w:pPr>
        <w:pStyle w:val="Sansinterligne"/>
      </w:pPr>
    </w:p>
    <w:p w14:paraId="69684C81" w14:textId="5CAB5127" w:rsidR="006D534A" w:rsidRPr="00A60E38" w:rsidRDefault="006D534A" w:rsidP="00E204FF">
      <w:pPr>
        <w:pStyle w:val="Sansinterligne"/>
        <w:rPr>
          <w:b/>
          <w:bCs/>
        </w:rPr>
      </w:pPr>
      <w:r w:rsidRPr="00A60E38">
        <w:rPr>
          <w:b/>
          <w:bCs/>
        </w:rPr>
        <w:t xml:space="preserve">Le candidat </w:t>
      </w:r>
    </w:p>
    <w:p w14:paraId="799B9E23" w14:textId="1C5D6FC7" w:rsidR="006D534A" w:rsidRDefault="006D534A" w:rsidP="00E204FF">
      <w:pPr>
        <w:pStyle w:val="Sansinterligne"/>
      </w:pPr>
      <w:r w:rsidRPr="00A60E38">
        <w:rPr>
          <w:b/>
          <w:bCs/>
        </w:rPr>
        <w:t>Le</w:t>
      </w:r>
      <w:r>
        <w:t xml:space="preserve"> : </w:t>
      </w:r>
      <w:sdt>
        <w:sdtPr>
          <w:id w:val="-2137710115"/>
          <w:placeholder>
            <w:docPart w:val="018751023764430F8DC13B3777CE6167"/>
          </w:placeholder>
          <w:showingPlcHdr/>
          <w15:color w:val="CCFFFF"/>
        </w:sdtPr>
        <w:sdtEndPr/>
        <w:sdtContent>
          <w:r w:rsidR="000438C2" w:rsidRPr="002A2267">
            <w:rPr>
              <w:rStyle w:val="Textedelespacerserv"/>
            </w:rPr>
            <w:t>Cliquez ou appuyez ici pour entrer du texte.</w:t>
          </w:r>
        </w:sdtContent>
      </w:sdt>
    </w:p>
    <w:p w14:paraId="77543F22" w14:textId="7BFA01EE" w:rsidR="00A60E38" w:rsidRDefault="006D534A" w:rsidP="00E204FF">
      <w:pPr>
        <w:pStyle w:val="Sansinterligne"/>
      </w:pPr>
      <w:r w:rsidRPr="00A60E38">
        <w:rPr>
          <w:b/>
          <w:bCs/>
        </w:rPr>
        <w:t>Signature </w:t>
      </w:r>
      <w:r>
        <w:t>:</w:t>
      </w:r>
    </w:p>
    <w:p w14:paraId="26CC725B" w14:textId="02BB315C" w:rsidR="00E513FA" w:rsidRDefault="00E513FA" w:rsidP="006D534A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</w:pPr>
    </w:p>
    <w:p w14:paraId="568623D5" w14:textId="4795D732" w:rsidR="00E513FA" w:rsidRDefault="000438C2" w:rsidP="006D534A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</w:pPr>
      <w:r>
        <w:rPr>
          <w:rFonts w:ascii="Arial" w:hAnsi="Arial" w:cs="Arial"/>
          <w:b/>
          <w:noProof/>
          <w:color w:val="1E73AC" w:themeColor="accent2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006728" wp14:editId="5A6D71F4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5886450" cy="2667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980D9" w14:textId="77777777" w:rsidR="000438C2" w:rsidRPr="000438C2" w:rsidRDefault="000438C2" w:rsidP="000438C2">
                            <w:pPr>
                              <w:pStyle w:val="Sansinterligne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438C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Informations complémentaires pour valider votre inscription</w:t>
                            </w:r>
                          </w:p>
                          <w:p w14:paraId="224DD732" w14:textId="77777777" w:rsidR="000438C2" w:rsidRPr="000438C2" w:rsidRDefault="000438C2" w:rsidP="000438C2">
                            <w:pPr>
                              <w:spacing w:before="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06728" id="Rectangle 10" o:spid="_x0000_s1030" style="position:absolute;margin-left:0;margin-top:9.7pt;width:463.5pt;height:21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" fillcolor="#155078 [3204]" strokecolor="#0a273b [1604]" strokeweight="1pt">
                <v:textbox>
                  <w:txbxContent>
                    <w:p w14:paraId="33B980D9" w14:textId="77777777" w:rsidR="000438C2" w:rsidRPr="000438C2" w:rsidRDefault="000438C2" w:rsidP="000438C2">
                      <w:pPr>
                        <w:pStyle w:val="Sansinterligne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438C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Informations complémentaires pour valider votre inscription</w:t>
                      </w:r>
                    </w:p>
                    <w:p w14:paraId="224DD732" w14:textId="77777777" w:rsidR="000438C2" w:rsidRPr="000438C2" w:rsidRDefault="000438C2" w:rsidP="000438C2">
                      <w:pPr>
                        <w:spacing w:before="0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FE8226" w14:textId="77777777" w:rsidR="00880244" w:rsidRDefault="00880244" w:rsidP="006D534A">
      <w:pPr>
        <w:pStyle w:val="Sansinterligne"/>
        <w:rPr>
          <w:rFonts w:ascii="Arial" w:hAnsi="Arial" w:cs="Arial"/>
          <w:b/>
          <w:bCs/>
          <w:color w:val="1E73AC" w:themeColor="accent2" w:themeTint="BF"/>
          <w:sz w:val="24"/>
          <w:szCs w:val="24"/>
        </w:rPr>
      </w:pPr>
    </w:p>
    <w:p w14:paraId="4D9BA43E" w14:textId="27A99283" w:rsidR="006D534A" w:rsidRPr="00A60E38" w:rsidRDefault="006D534A" w:rsidP="00E204FF">
      <w:pPr>
        <w:pStyle w:val="Sansinterligne"/>
        <w:rPr>
          <w:b/>
          <w:bCs/>
        </w:rPr>
      </w:pPr>
      <w:r>
        <w:br/>
      </w:r>
      <w:r w:rsidRPr="00A60E38">
        <w:rPr>
          <w:b/>
          <w:bCs/>
        </w:rPr>
        <w:t xml:space="preserve">Mme, Mlle, M, </w:t>
      </w:r>
    </w:p>
    <w:p w14:paraId="2F667DCA" w14:textId="332D714A" w:rsidR="006D534A" w:rsidRDefault="006D534A" w:rsidP="00E204FF">
      <w:pPr>
        <w:pStyle w:val="Sansinterligne"/>
      </w:pPr>
      <w:r w:rsidRPr="00A60E38">
        <w:rPr>
          <w:b/>
          <w:bCs/>
        </w:rPr>
        <w:t>Décrivez brièvement vos activités</w:t>
      </w:r>
      <w:r>
        <w:t xml:space="preserve"> : </w:t>
      </w:r>
    </w:p>
    <w:sdt>
      <w:sdtPr>
        <w:id w:val="-1456167960"/>
        <w:placeholder>
          <w:docPart w:val="FD47CCFBAC424F5FAFD2C4BCADB86313"/>
        </w:placeholder>
        <w:showingPlcHdr/>
        <w15:color w:val="CCFFFF"/>
      </w:sdtPr>
      <w:sdtEndPr/>
      <w:sdtContent>
        <w:p w14:paraId="09B9D2FF" w14:textId="20962523" w:rsidR="00626D34" w:rsidRDefault="006D534A" w:rsidP="00E204FF">
          <w:pPr>
            <w:pStyle w:val="Sansinterligne"/>
          </w:pPr>
          <w:r w:rsidRPr="002A2267">
            <w:rPr>
              <w:rStyle w:val="Textedelespacerserv"/>
            </w:rPr>
            <w:t>Cliquez ou appuyez ici pour entrer du texte.</w:t>
          </w:r>
        </w:p>
      </w:sdtContent>
    </w:sdt>
    <w:p w14:paraId="339703D4" w14:textId="77777777" w:rsidR="00E513FA" w:rsidRDefault="00E513FA" w:rsidP="00E204FF">
      <w:pPr>
        <w:pStyle w:val="Sansinterligne"/>
      </w:pPr>
    </w:p>
    <w:p w14:paraId="52B405DB" w14:textId="77777777" w:rsidR="00E513FA" w:rsidRDefault="00E513FA" w:rsidP="00E204FF">
      <w:pPr>
        <w:pStyle w:val="Sansinterligne"/>
      </w:pPr>
    </w:p>
    <w:p w14:paraId="53A56C28" w14:textId="77777777" w:rsidR="00E513FA" w:rsidRPr="00A60E38" w:rsidRDefault="00E513FA" w:rsidP="00E204FF">
      <w:pPr>
        <w:pStyle w:val="Sansinterligne"/>
        <w:rPr>
          <w:b/>
          <w:bCs/>
        </w:rPr>
      </w:pPr>
    </w:p>
    <w:p w14:paraId="3B1B6E95" w14:textId="5F517940" w:rsidR="006D534A" w:rsidRDefault="00F414AB" w:rsidP="00E204FF">
      <w:pPr>
        <w:pStyle w:val="Sansinterligne"/>
      </w:pPr>
      <w:r w:rsidRPr="00A60E38">
        <w:rPr>
          <w:b/>
          <w:bCs/>
        </w:rPr>
        <w:t>En quoi avez-vous besoin de cette formation ?</w:t>
      </w:r>
      <w:r>
        <w:t xml:space="preserve"> : </w:t>
      </w:r>
      <w:r>
        <w:br/>
      </w:r>
      <w:sdt>
        <w:sdtPr>
          <w:id w:val="683632209"/>
          <w:placeholder>
            <w:docPart w:val="CFB25CDF2647430C8ABB77BA72EA9AF6"/>
          </w:placeholder>
          <w:showingPlcHdr/>
          <w15:color w:val="CCFFFF"/>
        </w:sdtPr>
        <w:sdtEndPr/>
        <w:sdtContent>
          <w:r w:rsidRPr="002A2267">
            <w:rPr>
              <w:rStyle w:val="Textedelespacerserv"/>
            </w:rPr>
            <w:t>Cliquez ou appuyez ici pour entrer du texte.</w:t>
          </w:r>
        </w:sdtContent>
      </w:sdt>
    </w:p>
    <w:p w14:paraId="6BAAE36B" w14:textId="10B4FEA1" w:rsidR="00F414AB" w:rsidRDefault="00F414AB" w:rsidP="00E204FF">
      <w:pPr>
        <w:pStyle w:val="Sansinterligne"/>
      </w:pPr>
    </w:p>
    <w:p w14:paraId="0A992D13" w14:textId="3162E96D" w:rsidR="00F414AB" w:rsidRDefault="00F414AB" w:rsidP="00E204FF">
      <w:pPr>
        <w:pStyle w:val="Sansinterligne"/>
      </w:pPr>
    </w:p>
    <w:p w14:paraId="3AA1C4ED" w14:textId="6B0C9921" w:rsidR="00F414AB" w:rsidRDefault="00F414AB" w:rsidP="00E204FF">
      <w:pPr>
        <w:pStyle w:val="Sansinterligne"/>
      </w:pPr>
    </w:p>
    <w:p w14:paraId="5D5B6971" w14:textId="7DE19937" w:rsidR="00F414AB" w:rsidRDefault="00F414AB" w:rsidP="00E204FF">
      <w:pPr>
        <w:pStyle w:val="Sansinterligne"/>
      </w:pPr>
      <w:r w:rsidRPr="00A60E38">
        <w:rPr>
          <w:b/>
          <w:bCs/>
        </w:rPr>
        <w:t>Qu’en attendez-vous ?</w:t>
      </w:r>
      <w:r>
        <w:t> :</w:t>
      </w:r>
    </w:p>
    <w:sdt>
      <w:sdtPr>
        <w:id w:val="-1098252714"/>
        <w:placeholder>
          <w:docPart w:val="9A6BE19CB35F46E1B363CB474D623286"/>
        </w:placeholder>
        <w:showingPlcHdr/>
        <w15:color w:val="CCFFFF"/>
      </w:sdtPr>
      <w:sdtEndPr/>
      <w:sdtContent>
        <w:p w14:paraId="52BFD548" w14:textId="748188F4" w:rsidR="00F414AB" w:rsidRDefault="00F414AB" w:rsidP="00E204FF">
          <w:pPr>
            <w:pStyle w:val="Sansinterligne"/>
          </w:pPr>
          <w:r w:rsidRPr="002A2267">
            <w:rPr>
              <w:rStyle w:val="Textedelespacerserv"/>
            </w:rPr>
            <w:t>Cliquez ou appuyez ici pour entrer du texte.</w:t>
          </w:r>
        </w:p>
      </w:sdtContent>
    </w:sdt>
    <w:p w14:paraId="286FFB78" w14:textId="7D23CEEC" w:rsidR="00F414AB" w:rsidRDefault="00F414AB" w:rsidP="00E204FF">
      <w:pPr>
        <w:pStyle w:val="Sansinterligne"/>
      </w:pPr>
    </w:p>
    <w:p w14:paraId="61C6368F" w14:textId="0C27EB7C" w:rsidR="00F414AB" w:rsidRDefault="00F414AB" w:rsidP="00E204FF">
      <w:pPr>
        <w:pStyle w:val="Sansinterligne"/>
      </w:pPr>
    </w:p>
    <w:p w14:paraId="16A05809" w14:textId="205DFE9A" w:rsidR="00F414AB" w:rsidRDefault="00F414AB" w:rsidP="00E204FF">
      <w:pPr>
        <w:pStyle w:val="Sansinterligne"/>
      </w:pPr>
    </w:p>
    <w:p w14:paraId="50FD2FAA" w14:textId="30D91BB7" w:rsidR="00F414AB" w:rsidRPr="00A60E38" w:rsidRDefault="00F414AB" w:rsidP="00E204FF">
      <w:pPr>
        <w:pStyle w:val="Sansinterligne"/>
        <w:rPr>
          <w:b/>
          <w:bCs/>
        </w:rPr>
      </w:pPr>
      <w:r w:rsidRPr="00A60E38">
        <w:rPr>
          <w:rFonts w:hint="eastAsia"/>
          <w:b/>
          <w:bCs/>
        </w:rPr>
        <w:t>D</w:t>
      </w:r>
      <w:r w:rsidRPr="00A60E38">
        <w:rPr>
          <w:b/>
          <w:bCs/>
        </w:rPr>
        <w:t xml:space="preserve">emande de bourse </w:t>
      </w:r>
      <w:sdt>
        <w:sdtPr>
          <w:rPr>
            <w:b/>
            <w:bCs/>
          </w:rPr>
          <w:id w:val="1753165855"/>
          <w15:color w:val="CCFFFF"/>
          <w14:checkbox>
            <w14:checked w14:val="0"/>
            <w14:checkedState w14:val="0425" w14:font="Arial"/>
            <w14:uncheckedState w14:val="2610" w14:font="MS Gothic"/>
          </w14:checkbox>
        </w:sdtPr>
        <w:sdtEndPr/>
        <w:sdtContent>
          <w:r w:rsidRPr="00A60E38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</w:p>
    <w:p w14:paraId="1CC6ABAA" w14:textId="01247307" w:rsidR="00F414AB" w:rsidRDefault="00F414AB" w:rsidP="00E204FF">
      <w:pPr>
        <w:pStyle w:val="Sansinterligne"/>
      </w:pPr>
    </w:p>
    <w:p w14:paraId="6E5D7D93" w14:textId="13A76CCA" w:rsidR="00F414AB" w:rsidRPr="00A60E38" w:rsidRDefault="00F414AB" w:rsidP="00E204FF">
      <w:pPr>
        <w:pStyle w:val="Sansinterligne"/>
        <w:rPr>
          <w:b/>
          <w:bCs/>
        </w:rPr>
      </w:pPr>
    </w:p>
    <w:p w14:paraId="19052E1E" w14:textId="4DA9BE10" w:rsidR="00F414AB" w:rsidRDefault="00F414AB" w:rsidP="00E204FF">
      <w:pPr>
        <w:pStyle w:val="Sansinterligne"/>
      </w:pPr>
      <w:r w:rsidRPr="00A60E38">
        <w:rPr>
          <w:b/>
          <w:bCs/>
        </w:rPr>
        <w:t>Motivation</w:t>
      </w:r>
      <w:r w:rsidR="00A60E38">
        <w:rPr>
          <w:b/>
          <w:bCs/>
        </w:rPr>
        <w:t>s</w:t>
      </w:r>
      <w:r>
        <w:t xml:space="preserve"> : </w:t>
      </w:r>
    </w:p>
    <w:sdt>
      <w:sdtPr>
        <w:id w:val="606166878"/>
        <w:placeholder>
          <w:docPart w:val="02C1FE11761E4941A700FF9BBEC3EC41"/>
        </w:placeholder>
        <w:showingPlcHdr/>
        <w15:color w:val="CCFFFF"/>
      </w:sdtPr>
      <w:sdtEndPr/>
      <w:sdtContent>
        <w:p w14:paraId="2A654FBE" w14:textId="62C3E3F7" w:rsidR="00F414AB" w:rsidRDefault="00F414AB" w:rsidP="00E204FF">
          <w:pPr>
            <w:pStyle w:val="Sansinterligne"/>
          </w:pPr>
          <w:r w:rsidRPr="002A2267">
            <w:rPr>
              <w:rStyle w:val="Textedelespacerserv"/>
            </w:rPr>
            <w:t>Cliquez ou appuyez ici pour entrer du texte.</w:t>
          </w:r>
        </w:p>
      </w:sdtContent>
    </w:sdt>
    <w:p w14:paraId="100D7072" w14:textId="108F2B51" w:rsidR="00F414AB" w:rsidRDefault="00F414AB" w:rsidP="00E204FF">
      <w:pPr>
        <w:pStyle w:val="Sansinterligne"/>
      </w:pPr>
    </w:p>
    <w:p w14:paraId="5F7D73E0" w14:textId="6AD35414" w:rsidR="00F414AB" w:rsidRDefault="00F414AB" w:rsidP="00E204FF">
      <w:pPr>
        <w:pStyle w:val="Sansinterligne"/>
      </w:pPr>
    </w:p>
    <w:p w14:paraId="484D7F32" w14:textId="06CF778C" w:rsidR="00F414AB" w:rsidRPr="00A60E38" w:rsidRDefault="00F414AB" w:rsidP="00E204FF">
      <w:pPr>
        <w:pStyle w:val="Sansinterligne"/>
        <w:rPr>
          <w:b/>
          <w:bCs/>
        </w:rPr>
      </w:pPr>
      <w:r w:rsidRPr="00A60E38">
        <w:rPr>
          <w:b/>
          <w:bCs/>
        </w:rPr>
        <w:t>Merci de préciser si vous souhaitez être hébergé sur place :</w:t>
      </w:r>
    </w:p>
    <w:p w14:paraId="6029DAA6" w14:textId="40B5F343" w:rsidR="00F414AB" w:rsidRDefault="00F414AB" w:rsidP="00E204FF">
      <w:pPr>
        <w:pStyle w:val="Sansinterligne"/>
      </w:pPr>
    </w:p>
    <w:p w14:paraId="1F422CD4" w14:textId="592368B7" w:rsidR="00F414AB" w:rsidRPr="0006568A" w:rsidRDefault="00B37792" w:rsidP="00E204FF">
      <w:pPr>
        <w:pStyle w:val="Sansinterligne"/>
      </w:pPr>
      <w:sdt>
        <w:sdtPr>
          <w:id w:val="1465468566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14AB">
            <w:rPr>
              <w:rFonts w:ascii="MS Gothic" w:eastAsia="MS Gothic" w:hAnsi="MS Gothic" w:hint="eastAsia"/>
            </w:rPr>
            <w:t>☐</w:t>
          </w:r>
        </w:sdtContent>
      </w:sdt>
      <w:r w:rsidR="00F414AB">
        <w:t xml:space="preserve"> Oui </w:t>
      </w:r>
      <w:r w:rsidR="00F414AB">
        <w:tab/>
      </w:r>
      <w:r w:rsidR="00F414AB">
        <w:tab/>
      </w:r>
      <w:sdt>
        <w:sdtPr>
          <w:id w:val="-1418776686"/>
          <w15:color w:val="CCFF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682E">
            <w:rPr>
              <w:rFonts w:ascii="MS Gothic" w:eastAsia="MS Gothic" w:hAnsi="MS Gothic" w:hint="eastAsia"/>
            </w:rPr>
            <w:t>☐</w:t>
          </w:r>
        </w:sdtContent>
      </w:sdt>
      <w:r w:rsidR="00F414AB">
        <w:t xml:space="preserve"> Non </w:t>
      </w:r>
    </w:p>
    <w:sectPr w:rsidR="00F414AB" w:rsidRPr="0006568A" w:rsidSect="00FC2768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F2067" w14:textId="77777777" w:rsidR="00626D34" w:rsidRDefault="00626D34" w:rsidP="000172E5">
      <w:pPr>
        <w:spacing w:after="0" w:line="240" w:lineRule="auto"/>
      </w:pPr>
      <w:r>
        <w:separator/>
      </w:r>
    </w:p>
  </w:endnote>
  <w:endnote w:type="continuationSeparator" w:id="0">
    <w:p w14:paraId="4406B2A6" w14:textId="77777777" w:rsidR="00626D34" w:rsidRDefault="00626D3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12B6BA-B4DB-426E-9060-2D62E95A89FC}"/>
    <w:embedBold r:id="rId2" w:fontKey="{E2A3FE5D-338B-4BA4-A492-782400723561}"/>
    <w:embedItalic r:id="rId3" w:fontKey="{A726923B-9CEA-44A2-BC5E-0EE26029F87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D6EF224-1145-44CB-A9D5-F28044125640}"/>
    <w:embedBold r:id="rId5" w:fontKey="{DDDE9871-BB72-46FD-8FC3-1528BD78A27C}"/>
    <w:embedItalic r:id="rId6" w:fontKey="{AC762291-DDED-4A56-B882-95B6F548116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1E3D338-804C-496E-BD12-2A3A0179FE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D2BBA9C-6833-4E77-AA76-4C2E5790F61C}"/>
    <w:embedBold r:id="rId9" w:subsetted="1" w:fontKey="{7CBF3C5E-4068-4A2C-85C1-FB42226EE3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B8583" w14:textId="272EA9F5" w:rsidR="006145D8" w:rsidRPr="00F414AB" w:rsidRDefault="006D534A" w:rsidP="00311D4F">
    <w:pPr>
      <w:pStyle w:val="Sansinterligne"/>
      <w:rPr>
        <w:rFonts w:ascii="Arial" w:hAnsi="Arial" w:cs="Arial"/>
        <w:b/>
        <w:bCs/>
        <w:color w:val="0F3955" w:themeColor="accent2"/>
        <w:sz w:val="20"/>
        <w:szCs w:val="32"/>
      </w:rPr>
    </w:pPr>
    <w:r w:rsidRPr="00F414AB">
      <w:rPr>
        <w:rFonts w:ascii="Arial" w:hAnsi="Arial" w:cs="Arial"/>
        <w:b/>
        <w:bCs/>
        <w:color w:val="0F3955" w:themeColor="accent2"/>
        <w:sz w:val="20"/>
        <w:szCs w:val="32"/>
      </w:rPr>
      <w:t>Candidature à soumettre lors de l’inscription (obligatoire).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E3A5C" w14:textId="77777777" w:rsidR="00626D34" w:rsidRDefault="00626D34" w:rsidP="000172E5">
      <w:pPr>
        <w:spacing w:after="0" w:line="240" w:lineRule="auto"/>
      </w:pPr>
      <w:r>
        <w:separator/>
      </w:r>
    </w:p>
  </w:footnote>
  <w:footnote w:type="continuationSeparator" w:id="0">
    <w:p w14:paraId="7426AE8A" w14:textId="77777777" w:rsidR="00626D34" w:rsidRDefault="00626D3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3B64B" w14:textId="77777777" w:rsidR="00626D34" w:rsidRDefault="00626D34" w:rsidP="00626D34">
    <w:pPr>
      <w:pStyle w:val="En-tte"/>
    </w:pPr>
    <w:r>
      <w:drawing>
        <wp:anchor distT="0" distB="0" distL="114300" distR="114300" simplePos="0" relativeHeight="251662336" behindDoc="1" locked="0" layoutInCell="1" allowOverlap="1" wp14:anchorId="00E53DEE" wp14:editId="75858F67">
          <wp:simplePos x="0" y="0"/>
          <wp:positionH relativeFrom="column">
            <wp:posOffset>4443730</wp:posOffset>
          </wp:positionH>
          <wp:positionV relativeFrom="paragraph">
            <wp:posOffset>-211455</wp:posOffset>
          </wp:positionV>
          <wp:extent cx="1618615" cy="656590"/>
          <wp:effectExtent l="0" t="0" r="63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615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1" allowOverlap="1" wp14:anchorId="1FDB4840" wp14:editId="3A6F7892">
          <wp:simplePos x="0" y="0"/>
          <wp:positionH relativeFrom="column">
            <wp:posOffset>2938780</wp:posOffset>
          </wp:positionH>
          <wp:positionV relativeFrom="paragraph">
            <wp:posOffset>-230505</wp:posOffset>
          </wp:positionV>
          <wp:extent cx="1200433" cy="73342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433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0288" behindDoc="1" locked="0" layoutInCell="1" allowOverlap="1" wp14:anchorId="61715127" wp14:editId="53433662">
          <wp:simplePos x="0" y="0"/>
          <wp:positionH relativeFrom="column">
            <wp:posOffset>1586230</wp:posOffset>
          </wp:positionH>
          <wp:positionV relativeFrom="paragraph">
            <wp:posOffset>-259030</wp:posOffset>
          </wp:positionV>
          <wp:extent cx="1010986" cy="762000"/>
          <wp:effectExtent l="0" t="0" r="0" b="0"/>
          <wp:wrapNone/>
          <wp:docPr id="2" name="Image 2" descr="Une image contenant texte, signe, nui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signe, nuit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86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59264" behindDoc="1" locked="0" layoutInCell="1" allowOverlap="1" wp14:anchorId="548A390C" wp14:editId="55BB6D54">
          <wp:simplePos x="0" y="0"/>
          <wp:positionH relativeFrom="column">
            <wp:posOffset>-223520</wp:posOffset>
          </wp:positionH>
          <wp:positionV relativeFrom="paragraph">
            <wp:posOffset>-297815</wp:posOffset>
          </wp:positionV>
          <wp:extent cx="1504950" cy="74295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DA6CD0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6702B6"/>
    <w:multiLevelType w:val="hybridMultilevel"/>
    <w:tmpl w:val="14B005DC"/>
    <w:lvl w:ilvl="0" w:tplc="212E3BD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MM7BZyATab1e/91r5WrgPXjBLOEj6vE+1Mr9B3ktpNCwUi2kcpI2YKwGRiQjZZzenvUOlls9s8KNVCvM9kn9jg==" w:salt="lbIR5A2mjFXe5x8pYfNLeA==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D34"/>
    <w:rsid w:val="000172E5"/>
    <w:rsid w:val="000438C2"/>
    <w:rsid w:val="00052382"/>
    <w:rsid w:val="0006568A"/>
    <w:rsid w:val="00076F0F"/>
    <w:rsid w:val="00084253"/>
    <w:rsid w:val="000D1F49"/>
    <w:rsid w:val="001036CE"/>
    <w:rsid w:val="001727CA"/>
    <w:rsid w:val="001825FD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A219A"/>
    <w:rsid w:val="004C4E88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26D34"/>
    <w:rsid w:val="0063739C"/>
    <w:rsid w:val="006752C0"/>
    <w:rsid w:val="006D534A"/>
    <w:rsid w:val="007147D7"/>
    <w:rsid w:val="00721761"/>
    <w:rsid w:val="00745184"/>
    <w:rsid w:val="00770F25"/>
    <w:rsid w:val="00771E36"/>
    <w:rsid w:val="007A1FF2"/>
    <w:rsid w:val="007A35A8"/>
    <w:rsid w:val="007B0A85"/>
    <w:rsid w:val="007C6A52"/>
    <w:rsid w:val="007D63B3"/>
    <w:rsid w:val="007F49CC"/>
    <w:rsid w:val="0082043E"/>
    <w:rsid w:val="00846B76"/>
    <w:rsid w:val="00880244"/>
    <w:rsid w:val="0088580B"/>
    <w:rsid w:val="008E203A"/>
    <w:rsid w:val="0091229C"/>
    <w:rsid w:val="00940E73"/>
    <w:rsid w:val="0098597D"/>
    <w:rsid w:val="009F619A"/>
    <w:rsid w:val="009F6DDE"/>
    <w:rsid w:val="00A370A8"/>
    <w:rsid w:val="00A60E38"/>
    <w:rsid w:val="00AC23BB"/>
    <w:rsid w:val="00B337A2"/>
    <w:rsid w:val="00B3779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DB682E"/>
    <w:rsid w:val="00DD2FC6"/>
    <w:rsid w:val="00E204FF"/>
    <w:rsid w:val="00E513FA"/>
    <w:rsid w:val="00E61C09"/>
    <w:rsid w:val="00EB3B58"/>
    <w:rsid w:val="00EC7359"/>
    <w:rsid w:val="00EE3054"/>
    <w:rsid w:val="00F00606"/>
    <w:rsid w:val="00F01256"/>
    <w:rsid w:val="00F06433"/>
    <w:rsid w:val="00F12965"/>
    <w:rsid w:val="00F37152"/>
    <w:rsid w:val="00F414AB"/>
    <w:rsid w:val="00F65AD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6D52B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E513FA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JOMMET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6B87D0285CB4C558290A04D0170F0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C61D2D-5D28-440B-A8E4-FA4648B259D9}"/>
      </w:docPartPr>
      <w:docPartBody>
        <w:p w:rsidR="00A4442E" w:rsidRDefault="00CE2D14" w:rsidP="00CE2D14">
          <w:pPr>
            <w:pStyle w:val="76B87D0285CB4C558290A04D0170F022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5800B12A68D467EB5B91B1A9A3A8B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17DA15-DEA2-4E0B-BA85-821BE58B29C9}"/>
      </w:docPartPr>
      <w:docPartBody>
        <w:p w:rsidR="00A4442E" w:rsidRDefault="00CE2D14" w:rsidP="00CE2D14">
          <w:pPr>
            <w:pStyle w:val="D5800B12A68D467EB5B91B1A9A3A8B0B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C2CA4B91F684C04A351819F3AF905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F2B585-324C-4110-8990-27278D3669A6}"/>
      </w:docPartPr>
      <w:docPartBody>
        <w:p w:rsidR="00A4442E" w:rsidRDefault="00CE2D14" w:rsidP="00CE2D14">
          <w:pPr>
            <w:pStyle w:val="DC2CA4B91F684C04A351819F3AF9056C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0D709AF6139442F9174F8B26D1005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791E57-136E-4E2F-827B-E7A690A43FAA}"/>
      </w:docPartPr>
      <w:docPartBody>
        <w:p w:rsidR="00A4442E" w:rsidRDefault="00CE2D14" w:rsidP="00CE2D14">
          <w:pPr>
            <w:pStyle w:val="E0D709AF6139442F9174F8B26D10053D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424B3C02895408CB81C7152308610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1919AC-A766-4772-9B3D-534ACB3C45CC}"/>
      </w:docPartPr>
      <w:docPartBody>
        <w:p w:rsidR="00A4442E" w:rsidRDefault="00CE2D14" w:rsidP="00CE2D14">
          <w:pPr>
            <w:pStyle w:val="A424B3C02895408CB81C7152308610E4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352292878CC4CF3AA0067C9C9F21A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74A73A-1B9C-41F2-AA74-EAAE7367BC15}"/>
      </w:docPartPr>
      <w:docPartBody>
        <w:p w:rsidR="00A4442E" w:rsidRDefault="00CE2D14" w:rsidP="00CE2D14">
          <w:pPr>
            <w:pStyle w:val="3352292878CC4CF3AA0067C9C9F21AE4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0573AD4AAE34C9592F0ED2612C280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2ADA9E-0CED-40F8-B489-1E8F6C2D0531}"/>
      </w:docPartPr>
      <w:docPartBody>
        <w:p w:rsidR="00A4442E" w:rsidRDefault="00CE2D14" w:rsidP="00CE2D14">
          <w:pPr>
            <w:pStyle w:val="50573AD4AAE34C9592F0ED2612C28011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39F0C55718D456783109AD3942BFA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712470-E644-432E-8237-0369CC6686FE}"/>
      </w:docPartPr>
      <w:docPartBody>
        <w:p w:rsidR="00A4442E" w:rsidRDefault="00CE2D14" w:rsidP="00CE2D14">
          <w:pPr>
            <w:pStyle w:val="839F0C55718D456783109AD3942BFA83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2317CD95DD46F2BADC0BFBEA6592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D43547-46D4-49F7-87D4-619C3D25A052}"/>
      </w:docPartPr>
      <w:docPartBody>
        <w:p w:rsidR="00A4442E" w:rsidRDefault="00CE2D14" w:rsidP="00CE2D14">
          <w:pPr>
            <w:pStyle w:val="282317CD95DD46F2BADC0BFBEA659261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1192D58EC84808A94EBC9498126F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5E000C-C2E5-4E05-AF6E-D3CB4682D8FE}"/>
      </w:docPartPr>
      <w:docPartBody>
        <w:p w:rsidR="00A4442E" w:rsidRDefault="00CE2D14" w:rsidP="00CE2D14">
          <w:pPr>
            <w:pStyle w:val="181192D58EC84808A94EBC9498126FDB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44DD7149D9444B29075EE176D89E6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C2370D-7876-49E1-818A-64715C912373}"/>
      </w:docPartPr>
      <w:docPartBody>
        <w:p w:rsidR="00A4442E" w:rsidRDefault="00CE2D14" w:rsidP="00CE2D14">
          <w:pPr>
            <w:pStyle w:val="844DD7149D9444B29075EE176D89E6A9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AAB406BF7F49858C71E68600F823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E54C2E-F9C9-4D19-BA3F-0A8B7993A2E0}"/>
      </w:docPartPr>
      <w:docPartBody>
        <w:p w:rsidR="00A4442E" w:rsidRDefault="00CE2D14" w:rsidP="00CE2D14">
          <w:pPr>
            <w:pStyle w:val="23AAB406BF7F49858C71E68600F823C5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3F8E376182C46F7AFEDA8B7176892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DED4F4-58C0-41B8-905E-03F9CCACECD0}"/>
      </w:docPartPr>
      <w:docPartBody>
        <w:p w:rsidR="00A4442E" w:rsidRDefault="00CE2D14" w:rsidP="00CE2D14">
          <w:pPr>
            <w:pStyle w:val="E3F8E376182C46F7AFEDA8B7176892CF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B3699F1AD744E0B1B87BA74BC539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BD7C9B-1B8E-409E-9D18-EBBF0B5F4939}"/>
      </w:docPartPr>
      <w:docPartBody>
        <w:p w:rsidR="00A4442E" w:rsidRDefault="00CE2D14" w:rsidP="00CE2D14">
          <w:pPr>
            <w:pStyle w:val="9FB3699F1AD744E0B1B87BA74BC539DF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18751023764430F8DC13B3777CE6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A1EF6B-D3E4-4A25-A7FA-80998E235882}"/>
      </w:docPartPr>
      <w:docPartBody>
        <w:p w:rsidR="00A4442E" w:rsidRDefault="00CE2D14" w:rsidP="00CE2D14">
          <w:pPr>
            <w:pStyle w:val="018751023764430F8DC13B3777CE6167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D47CCFBAC424F5FAFD2C4BCADB863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92CEF-7AFA-44F0-A0AB-BEDC75EA7E25}"/>
      </w:docPartPr>
      <w:docPartBody>
        <w:p w:rsidR="00A4442E" w:rsidRDefault="00CE2D14" w:rsidP="00CE2D14">
          <w:pPr>
            <w:pStyle w:val="FD47CCFBAC424F5FAFD2C4BCADB86313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B25CDF2647430C8ABB77BA72EA9A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F5607B-EEBA-41F8-B517-560CF145FC6B}"/>
      </w:docPartPr>
      <w:docPartBody>
        <w:p w:rsidR="00A4442E" w:rsidRDefault="00CE2D14" w:rsidP="00CE2D14">
          <w:pPr>
            <w:pStyle w:val="CFB25CDF2647430C8ABB77BA72EA9AF6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A6BE19CB35F46E1B363CB474D6232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86857B-0DCC-4676-9E55-95AD44164196}"/>
      </w:docPartPr>
      <w:docPartBody>
        <w:p w:rsidR="00A4442E" w:rsidRDefault="00CE2D14" w:rsidP="00CE2D14">
          <w:pPr>
            <w:pStyle w:val="9A6BE19CB35F46E1B363CB474D623286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2C1FE11761E4941A700FF9BBEC3EC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9E411D-346A-486B-9E38-A74CAC70CC9F}"/>
      </w:docPartPr>
      <w:docPartBody>
        <w:p w:rsidR="00A4442E" w:rsidRDefault="00CE2D14" w:rsidP="00CE2D14">
          <w:pPr>
            <w:pStyle w:val="02C1FE11761E4941A700FF9BBEC3EC419"/>
          </w:pPr>
          <w:r w:rsidRPr="002A2267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C82"/>
    <w:rsid w:val="00115359"/>
    <w:rsid w:val="00A4442E"/>
    <w:rsid w:val="00BC4C82"/>
    <w:rsid w:val="00CE2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rsid w:val="00BC4C82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BC4C82"/>
    <w:rPr>
      <w:rFonts w:asciiTheme="majorHAnsi" w:eastAsiaTheme="minorHAnsi" w:hAnsiTheme="majorHAnsi"/>
      <w:b/>
      <w:sz w:val="28"/>
      <w:szCs w:val="28"/>
      <w:lang w:eastAsia="en-US"/>
    </w:rPr>
  </w:style>
  <w:style w:type="character" w:styleId="Textedelespacerserv">
    <w:name w:val="Placeholder Text"/>
    <w:basedOn w:val="Policepardfaut"/>
    <w:uiPriority w:val="99"/>
    <w:semiHidden/>
    <w:rsid w:val="00CE2D14"/>
    <w:rPr>
      <w:color w:val="808080"/>
    </w:rPr>
  </w:style>
  <w:style w:type="paragraph" w:customStyle="1" w:styleId="76B87D0285CB4C558290A04D0170F0229">
    <w:name w:val="76B87D0285CB4C558290A04D0170F022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D5800B12A68D467EB5B91B1A9A3A8B0B9">
    <w:name w:val="D5800B12A68D467EB5B91B1A9A3A8B0B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DC2CA4B91F684C04A351819F3AF9056C9">
    <w:name w:val="DC2CA4B91F684C04A351819F3AF9056C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E0D709AF6139442F9174F8B26D10053D9">
    <w:name w:val="E0D709AF6139442F9174F8B26D10053D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A424B3C02895408CB81C7152308610E49">
    <w:name w:val="A424B3C02895408CB81C7152308610E4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3352292878CC4CF3AA0067C9C9F21AE49">
    <w:name w:val="3352292878CC4CF3AA0067C9C9F21AE4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50573AD4AAE34C9592F0ED2612C280119">
    <w:name w:val="50573AD4AAE34C9592F0ED2612C28011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839F0C55718D456783109AD3942BFA839">
    <w:name w:val="839F0C55718D456783109AD3942BFA83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282317CD95DD46F2BADC0BFBEA6592619">
    <w:name w:val="282317CD95DD46F2BADC0BFBEA659261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181192D58EC84808A94EBC9498126FDB9">
    <w:name w:val="181192D58EC84808A94EBC9498126FDB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844DD7149D9444B29075EE176D89E6A99">
    <w:name w:val="844DD7149D9444B29075EE176D89E6A9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23AAB406BF7F49858C71E68600F823C59">
    <w:name w:val="23AAB406BF7F49858C71E68600F823C5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E3F8E376182C46F7AFEDA8B7176892CF9">
    <w:name w:val="E3F8E376182C46F7AFEDA8B7176892CF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9FB3699F1AD744E0B1B87BA74BC539DF9">
    <w:name w:val="9FB3699F1AD744E0B1B87BA74BC539DF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018751023764430F8DC13B3777CE61679">
    <w:name w:val="018751023764430F8DC13B3777CE6167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FD47CCFBAC424F5FAFD2C4BCADB863139">
    <w:name w:val="FD47CCFBAC424F5FAFD2C4BCADB86313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CFB25CDF2647430C8ABB77BA72EA9AF69">
    <w:name w:val="CFB25CDF2647430C8ABB77BA72EA9AF6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9A6BE19CB35F46E1B363CB474D6232869">
    <w:name w:val="9A6BE19CB35F46E1B363CB474D623286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  <w:style w:type="paragraph" w:customStyle="1" w:styleId="02C1FE11761E4941A700FF9BBEC3EC419">
    <w:name w:val="02C1FE11761E4941A700FF9BBEC3EC419"/>
    <w:rsid w:val="00CE2D14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2</Pages>
  <Words>311</Words>
  <Characters>1713</Characters>
  <Application>Microsoft Office Word</Application>
  <DocSecurity>4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2022-05-24T11:17:00Z</dcterms:created>
  <dcterms:modified xsi:type="dcterms:W3CDTF">2022-05-24T11:17:00Z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