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2FEA" w14:textId="7520E1C1" w:rsidR="00626D34" w:rsidRDefault="00626D34" w:rsidP="00E204FF">
      <w:pPr>
        <w:pStyle w:val="NoSpacing"/>
      </w:pPr>
    </w:p>
    <w:p w14:paraId="263F84F0" w14:textId="55CE136F" w:rsidR="00626D34" w:rsidRDefault="00D908C9" w:rsidP="00E204FF">
      <w:pPr>
        <w:pStyle w:val="NoSpacing"/>
      </w:pPr>
      <w:r>
        <w:rPr>
          <w:noProof/>
        </w:rPr>
        <w:drawing>
          <wp:inline distT="0" distB="0" distL="0" distR="0" wp14:anchorId="5DCC760B" wp14:editId="7D7457E2">
            <wp:extent cx="5731510" cy="996315"/>
            <wp:effectExtent l="0" t="0" r="2540" b="0"/>
            <wp:docPr id="1355702991" name="Image 6" descr="Une image contenant texte, capture d’écran, Bleu électrique, Bleu Major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02991" name="Image 6" descr="Une image contenant texte, capture d’écran, Bleu électrique, Bleu Majorell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8F94" w14:textId="01EA6DC0" w:rsidR="00626D34" w:rsidRPr="00D908C9" w:rsidRDefault="000438C2" w:rsidP="00D908C9">
      <w:pPr>
        <w:pStyle w:val="NoSpacing"/>
        <w:jc w:val="center"/>
        <w:rPr>
          <w:rFonts w:ascii="Arial" w:hAnsi="Arial" w:cs="Arial"/>
          <w:b/>
          <w:color w:val="2C2CF8"/>
          <w:sz w:val="24"/>
          <w:szCs w:val="24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3B7DA8" wp14:editId="37B21D87">
                <wp:simplePos x="0" y="0"/>
                <wp:positionH relativeFrom="margin">
                  <wp:align>center</wp:align>
                </wp:positionH>
                <wp:positionV relativeFrom="paragraph">
                  <wp:posOffset>810895</wp:posOffset>
                </wp:positionV>
                <wp:extent cx="5886450" cy="266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2C2CF8"/>
                        </a:solidFill>
                        <a:ln>
                          <a:solidFill>
                            <a:srgbClr val="2C2C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5E64B" w14:textId="5E859A2B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Identity of the </w:t>
                            </w:r>
                            <w:proofErr w:type="spellStart"/>
                            <w:r w:rsidRPr="00326D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applicant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7DA8" id="Rectangle 1" o:spid="_x0000_s1026" style="position:absolute;left:0;text-align:left;margin-left:0;margin-top:63.85pt;width:463.5pt;height:21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" fillcolor="#2c2cf8" strokecolor="#2c2cf8" strokeweight="1pt">
                <v:textbox>
                  <w:txbxContent>
                    <w:p w14:paraId="1C85E64B" w14:textId="5E859A2B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Identity of the </w:t>
                      </w:r>
                      <w:proofErr w:type="spellStart"/>
                      <w:r w:rsidRPr="00326DE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applicant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 w:rsidRPr="008307B2">
        <w:rPr>
          <w:rFonts w:ascii="Arial" w:hAnsi="Arial" w:cs="Arial"/>
          <w:b/>
          <w:color w:val="6C1A70"/>
          <w:sz w:val="24"/>
          <w:szCs w:val="24"/>
        </w:rPr>
        <w:br/>
      </w:r>
      <w:r w:rsidR="00326DE4" w:rsidRPr="00D908C9">
        <w:rPr>
          <w:rFonts w:ascii="Arial" w:hAnsi="Arial" w:cs="Arial"/>
          <w:b/>
          <w:color w:val="2C2CF8"/>
          <w:sz w:val="24"/>
          <w:szCs w:val="24"/>
        </w:rPr>
        <w:t>APPLICATION</w:t>
      </w:r>
      <w:r w:rsidRPr="00D908C9">
        <w:rPr>
          <w:rFonts w:ascii="Arial" w:hAnsi="Arial" w:cs="Arial"/>
          <w:b/>
          <w:color w:val="2C2CF8"/>
          <w:sz w:val="24"/>
          <w:szCs w:val="24"/>
        </w:rPr>
        <w:br/>
      </w:r>
      <w:r w:rsidRPr="00D908C9">
        <w:rPr>
          <w:rFonts w:ascii="Arial" w:hAnsi="Arial" w:cs="Arial"/>
          <w:b/>
          <w:color w:val="2C2CF8"/>
          <w:sz w:val="24"/>
          <w:szCs w:val="24"/>
        </w:rPr>
        <w:br/>
      </w:r>
    </w:p>
    <w:p w14:paraId="575435FA" w14:textId="2F6B42EC" w:rsidR="00626D34" w:rsidRPr="00626D34" w:rsidRDefault="00626D34" w:rsidP="00E204FF">
      <w:pPr>
        <w:pStyle w:val="NoSpacing"/>
        <w:rPr>
          <w:b/>
          <w:color w:val="1E73AC" w:themeColor="accent2" w:themeTint="BF"/>
        </w:rPr>
      </w:pP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</w:p>
    <w:p w14:paraId="3E6E90D4" w14:textId="6C2F3541" w:rsidR="00626D34" w:rsidRDefault="00326DE4" w:rsidP="00E204FF">
      <w:pPr>
        <w:pStyle w:val="NoSpacing"/>
      </w:pPr>
      <w:r>
        <w:rPr>
          <w:b/>
          <w:bCs/>
        </w:rPr>
        <w:t xml:space="preserve">Last </w:t>
      </w:r>
      <w:proofErr w:type="gramStart"/>
      <w:r>
        <w:rPr>
          <w:b/>
          <w:bCs/>
        </w:rPr>
        <w:t>Name</w:t>
      </w:r>
      <w:r w:rsidR="00626D34">
        <w:t>:</w:t>
      </w:r>
      <w:proofErr w:type="gramEnd"/>
      <w:r w:rsidR="00626D34">
        <w:t xml:space="preserve"> </w:t>
      </w:r>
      <w:sdt>
        <w:sdtPr>
          <w:id w:val="-955242278"/>
          <w:placeholder>
            <w:docPart w:val="DefaultPlaceholder_-1854013440"/>
          </w:placeholder>
          <w:showingPlcHdr/>
        </w:sdtPr>
        <w:sdtContent>
          <w:r w:rsidR="00071C4E" w:rsidRPr="00ED1A30">
            <w:rPr>
              <w:rStyle w:val="PlaceholderText"/>
            </w:rPr>
            <w:t>Click or tap here to enter text.</w:t>
          </w:r>
        </w:sdtContent>
      </w:sdt>
    </w:p>
    <w:p w14:paraId="2C7523CD" w14:textId="3370500D" w:rsidR="00326DE4" w:rsidRDefault="00326DE4" w:rsidP="00E204FF">
      <w:pPr>
        <w:pStyle w:val="NoSpacing"/>
      </w:pPr>
      <w:r w:rsidRPr="00326DE4">
        <w:rPr>
          <w:b/>
          <w:bCs/>
        </w:rPr>
        <w:t xml:space="preserve">First </w:t>
      </w:r>
      <w:proofErr w:type="spellStart"/>
      <w:proofErr w:type="gramStart"/>
      <w:r w:rsidRPr="00326DE4">
        <w:rPr>
          <w:b/>
          <w:bCs/>
        </w:rPr>
        <w:t>name</w:t>
      </w:r>
      <w:proofErr w:type="spellEnd"/>
      <w:r w:rsidR="00626D34">
        <w:t>:</w:t>
      </w:r>
      <w:proofErr w:type="gramEnd"/>
      <w:r w:rsidRPr="00326DE4">
        <w:t xml:space="preserve"> </w:t>
      </w:r>
      <w:sdt>
        <w:sdtPr>
          <w:id w:val="-996958010"/>
          <w:placeholder>
            <w:docPart w:val="F0F640F5B1EE4536976368DA036CF35F"/>
          </w:placeholder>
          <w15:color w:val="CCFFFF"/>
        </w:sdtPr>
        <w:sdtEndPr/>
        <w:sdtContent>
          <w:sdt>
            <w:sdtPr>
              <w:id w:val="-12686010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 w:rsidR="00626D34">
        <w:tab/>
      </w:r>
    </w:p>
    <w:p w14:paraId="48CB9E59" w14:textId="7A5A197B" w:rsidR="00626D34" w:rsidRDefault="00326DE4" w:rsidP="00E204FF">
      <w:pPr>
        <w:pStyle w:val="NoSpacing"/>
      </w:pPr>
      <w:r w:rsidRPr="00326DE4">
        <w:rPr>
          <w:b/>
          <w:bCs/>
        </w:rPr>
        <w:t xml:space="preserve">Date of </w:t>
      </w:r>
      <w:proofErr w:type="spellStart"/>
      <w:proofErr w:type="gramStart"/>
      <w:r w:rsidRPr="00326DE4">
        <w:rPr>
          <w:b/>
          <w:bCs/>
        </w:rPr>
        <w:t>birth</w:t>
      </w:r>
      <w:proofErr w:type="spellEnd"/>
      <w:r w:rsidR="00626D34">
        <w:t>:</w:t>
      </w:r>
      <w:proofErr w:type="gramEnd"/>
      <w:r w:rsidR="00626D34">
        <w:t xml:space="preserve"> </w:t>
      </w:r>
      <w:sdt>
        <w:sdtPr>
          <w:id w:val="1414667787"/>
          <w:placeholder>
            <w:docPart w:val="DC2CA4B91F684C04A351819F3AF9056C"/>
          </w:placeholder>
          <w15:color w:val="CCFFFF"/>
        </w:sdtPr>
        <w:sdtEndPr/>
        <w:sdtContent>
          <w:sdt>
            <w:sdtPr>
              <w:id w:val="1183018200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87A83CB" w14:textId="0A1DAEB7" w:rsidR="00626D34" w:rsidRDefault="00626D34" w:rsidP="00E204FF">
      <w:pPr>
        <w:pStyle w:val="NoSpacing"/>
      </w:pPr>
      <w:proofErr w:type="gramStart"/>
      <w:r w:rsidRPr="00A60E38">
        <w:rPr>
          <w:b/>
          <w:bCs/>
        </w:rPr>
        <w:t>E-mail</w:t>
      </w:r>
      <w:r>
        <w:t>:</w:t>
      </w:r>
      <w:proofErr w:type="gramEnd"/>
      <w:r>
        <w:t xml:space="preserve"> </w:t>
      </w:r>
      <w:sdt>
        <w:sdtPr>
          <w:id w:val="915897687"/>
          <w:placeholder>
            <w:docPart w:val="E0D709AF6139442F9174F8B26D10053D"/>
          </w:placeholder>
          <w15:color w:val="CCFFFF"/>
        </w:sdtPr>
        <w:sdtEndPr/>
        <w:sdtContent>
          <w:sdt>
            <w:sdtPr>
              <w:id w:val="-975674466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>
        <w:tab/>
      </w:r>
      <w:r w:rsidR="00326DE4" w:rsidRPr="00326DE4">
        <w:rPr>
          <w:b/>
          <w:bCs/>
        </w:rPr>
        <w:t xml:space="preserve">Tel. </w:t>
      </w:r>
      <w:proofErr w:type="gramStart"/>
      <w:r w:rsidR="00326DE4" w:rsidRPr="00326DE4">
        <w:rPr>
          <w:b/>
          <w:bCs/>
        </w:rPr>
        <w:t>Office</w:t>
      </w:r>
      <w:r>
        <w:t>:</w:t>
      </w:r>
      <w:proofErr w:type="gramEnd"/>
      <w:r>
        <w:t xml:space="preserve"> </w:t>
      </w:r>
      <w:sdt>
        <w:sdtPr>
          <w:id w:val="-997646645"/>
          <w:placeholder>
            <w:docPart w:val="A424B3C02895408CB81C7152308610E4"/>
          </w:placeholder>
          <w15:color w:val="CCFFFF"/>
        </w:sdtPr>
        <w:sdtEndPr/>
        <w:sdtContent>
          <w:sdt>
            <w:sdtPr>
              <w:id w:val="1427609984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126A003" w14:textId="127367C9" w:rsidR="00626D34" w:rsidRDefault="00626D34" w:rsidP="00E204FF">
      <w:pPr>
        <w:pStyle w:val="NoSpacing"/>
      </w:pPr>
    </w:p>
    <w:p w14:paraId="7870DD14" w14:textId="347E739F" w:rsidR="00E513FA" w:rsidRDefault="000438C2" w:rsidP="00E204FF">
      <w:pPr>
        <w:pStyle w:val="NoSpacing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1E200" wp14:editId="3D0AD1A9">
                <wp:simplePos x="0" y="0"/>
                <wp:positionH relativeFrom="margin">
                  <wp:posOffset>-86995</wp:posOffset>
                </wp:positionH>
                <wp:positionV relativeFrom="paragraph">
                  <wp:posOffset>113030</wp:posOffset>
                </wp:positionV>
                <wp:extent cx="58864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2C2CF8"/>
                        </a:solidFill>
                        <a:ln>
                          <a:solidFill>
                            <a:srgbClr val="2C2C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7C40C" w14:textId="64FA2ACE" w:rsidR="000438C2" w:rsidRPr="000438C2" w:rsidRDefault="00326DE4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326D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Professional </w:t>
                            </w:r>
                            <w:proofErr w:type="spellStart"/>
                            <w:r w:rsidRPr="00326DE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identity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E200" id="Rectangle 3" o:spid="_x0000_s1027" style="position:absolute;margin-left:-6.85pt;margin-top:8.9pt;width:463.5pt;height:2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" fillcolor="#2c2cf8" strokecolor="#2c2cf8" strokeweight="1pt">
                <v:textbox>
                  <w:txbxContent>
                    <w:p w14:paraId="3477C40C" w14:textId="64FA2ACE" w:rsidR="000438C2" w:rsidRPr="000438C2" w:rsidRDefault="00326DE4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326D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Professional </w:t>
                      </w:r>
                      <w:proofErr w:type="spellStart"/>
                      <w:r w:rsidRPr="00326DE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identity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EE082" w14:textId="07430ED2" w:rsidR="00626D34" w:rsidRDefault="00626D34" w:rsidP="00E204FF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</w:p>
    <w:p w14:paraId="36E2F30C" w14:textId="071C4BC7" w:rsidR="00626D34" w:rsidRPr="00626D34" w:rsidRDefault="00326DE4" w:rsidP="00E204FF">
      <w:pPr>
        <w:pStyle w:val="NoSpacing"/>
      </w:pPr>
      <w:r>
        <w:rPr>
          <w:b/>
          <w:bCs/>
        </w:rPr>
        <w:t xml:space="preserve">You </w:t>
      </w:r>
      <w:proofErr w:type="gramStart"/>
      <w:r>
        <w:rPr>
          <w:b/>
          <w:bCs/>
        </w:rPr>
        <w:t>are</w:t>
      </w:r>
      <w:r w:rsidR="00626D34" w:rsidRPr="00626D34">
        <w:t>:</w:t>
      </w:r>
      <w:proofErr w:type="gramEnd"/>
      <w:r w:rsidR="00626D34" w:rsidRPr="00626D34">
        <w:t xml:space="preserve"> </w:t>
      </w:r>
      <w:r w:rsidR="00626D34">
        <w:t xml:space="preserve"> </w:t>
      </w:r>
      <w:sdt>
        <w:sdtPr>
          <w:id w:val="-1937587472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626D34">
        <w:t xml:space="preserve"> </w:t>
      </w:r>
      <w:proofErr w:type="spellStart"/>
      <w:r w:rsidRPr="00326DE4">
        <w:rPr>
          <w:b/>
          <w:bCs/>
        </w:rPr>
        <w:t>Researcher</w:t>
      </w:r>
      <w:proofErr w:type="spellEnd"/>
      <w:r w:rsidRPr="00326DE4">
        <w:rPr>
          <w:b/>
          <w:bCs/>
        </w:rPr>
        <w:t>, Teacher</w:t>
      </w:r>
      <w:r w:rsidR="00DB3962">
        <w:rPr>
          <w:b/>
          <w:bCs/>
        </w:rPr>
        <w:t>-</w:t>
      </w:r>
      <w:proofErr w:type="spellStart"/>
      <w:r w:rsidRPr="00326DE4">
        <w:rPr>
          <w:b/>
          <w:bCs/>
        </w:rPr>
        <w:t>researcher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36549043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proofErr w:type="spellStart"/>
      <w:r w:rsidRPr="00326DE4">
        <w:rPr>
          <w:b/>
          <w:bCs/>
        </w:rPr>
        <w:t>Engineer</w:t>
      </w:r>
      <w:proofErr w:type="spellEnd"/>
      <w:r w:rsidRPr="00326DE4">
        <w:rPr>
          <w:b/>
          <w:bCs/>
        </w:rPr>
        <w:t xml:space="preserve"> (</w:t>
      </w:r>
      <w:proofErr w:type="spellStart"/>
      <w:r w:rsidRPr="00326DE4">
        <w:rPr>
          <w:b/>
          <w:bCs/>
        </w:rPr>
        <w:t>specify</w:t>
      </w:r>
      <w:proofErr w:type="spellEnd"/>
      <w:r w:rsidRPr="00326DE4">
        <w:rPr>
          <w:b/>
          <w:bCs/>
        </w:rPr>
        <w:t xml:space="preserve"> IR, AI)</w:t>
      </w:r>
      <w:r>
        <w:rPr>
          <w:b/>
          <w:bCs/>
        </w:rPr>
        <w:t>:</w:t>
      </w:r>
      <w:r w:rsidRPr="00326DE4">
        <w:rPr>
          <w:b/>
          <w:bCs/>
        </w:rPr>
        <w:t xml:space="preserve"> </w:t>
      </w:r>
      <w:sdt>
        <w:sdtPr>
          <w:id w:val="1762711943"/>
          <w:placeholder>
            <w:docPart w:val="3352292878CC4CF3AA0067C9C9F21AE4"/>
          </w:placeholder>
          <w15:color w:val="CCFFFF"/>
        </w:sdtPr>
        <w:sdtEndPr/>
        <w:sdtContent>
          <w:sdt>
            <w:sdtPr>
              <w:id w:val="-464113800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 w:rsidR="00AC23BB">
        <w:t xml:space="preserve"> </w:t>
      </w:r>
      <w:r w:rsidR="00AC23BB">
        <w:tab/>
      </w:r>
      <w:r w:rsidR="00AC23BB">
        <w:tab/>
      </w:r>
      <w:sdt>
        <w:sdtPr>
          <w:id w:val="-7790216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proofErr w:type="spellStart"/>
      <w:r w:rsidR="00AC23BB" w:rsidRPr="00A60E38">
        <w:rPr>
          <w:b/>
          <w:bCs/>
        </w:rPr>
        <w:t>Post-</w:t>
      </w:r>
      <w:r w:rsidR="00ED6924" w:rsidRPr="00A60E38">
        <w:rPr>
          <w:b/>
          <w:bCs/>
        </w:rPr>
        <w:t>Doctora</w:t>
      </w:r>
      <w:r w:rsidR="00ED6924">
        <w:rPr>
          <w:b/>
          <w:bCs/>
        </w:rPr>
        <w:t>l</w:t>
      </w:r>
      <w:proofErr w:type="spellEnd"/>
      <w:r w:rsidR="00ED6924">
        <w:rPr>
          <w:b/>
          <w:bCs/>
        </w:rPr>
        <w:t xml:space="preserve"> </w:t>
      </w:r>
      <w:proofErr w:type="spellStart"/>
      <w:r w:rsidR="00ED6924">
        <w:rPr>
          <w:b/>
          <w:bCs/>
        </w:rPr>
        <w:t>researcher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87740994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DB3962">
        <w:rPr>
          <w:b/>
          <w:bCs/>
        </w:rPr>
        <w:t xml:space="preserve">PhD </w:t>
      </w:r>
      <w:proofErr w:type="spellStart"/>
      <w:r w:rsidR="00DB3962">
        <w:rPr>
          <w:b/>
          <w:bCs/>
        </w:rPr>
        <w:t>student</w:t>
      </w:r>
      <w:proofErr w:type="spellEnd"/>
      <w:r w:rsidR="00AC23BB" w:rsidRPr="00A60E38">
        <w:rPr>
          <w:b/>
          <w:bCs/>
        </w:rPr>
        <w:tab/>
      </w:r>
      <w:r w:rsidR="00AC23BB">
        <w:tab/>
      </w:r>
      <w:sdt>
        <w:sdtPr>
          <w:id w:val="183156327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0E38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proofErr w:type="spellStart"/>
      <w:r>
        <w:rPr>
          <w:b/>
          <w:bCs/>
        </w:rPr>
        <w:t>Other</w:t>
      </w:r>
      <w:proofErr w:type="spellEnd"/>
      <w:r w:rsidR="00AC23BB">
        <w:t xml:space="preserve"> (</w:t>
      </w:r>
      <w:proofErr w:type="spellStart"/>
      <w:r>
        <w:t>specify</w:t>
      </w:r>
      <w:proofErr w:type="spellEnd"/>
      <w:r>
        <w:t>):</w:t>
      </w:r>
      <w:r w:rsidR="00AC23BB">
        <w:t xml:space="preserve"> </w:t>
      </w:r>
      <w:sdt>
        <w:sdtPr>
          <w:id w:val="-723142148"/>
          <w:placeholder>
            <w:docPart w:val="50573AD4AAE34C9592F0ED2612C28011"/>
          </w:placeholder>
          <w15:color w:val="CCFFFF"/>
        </w:sdtPr>
        <w:sdtEndPr/>
        <w:sdtContent>
          <w:sdt>
            <w:sdtPr>
              <w:id w:val="-869596205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41AF240" w14:textId="38CC389F" w:rsidR="00626D34" w:rsidRDefault="00626D34" w:rsidP="00E204FF">
      <w:pPr>
        <w:pStyle w:val="NoSpacing"/>
      </w:pPr>
    </w:p>
    <w:p w14:paraId="0DA50E85" w14:textId="38AAA3F6" w:rsidR="00626D34" w:rsidRDefault="00326DE4" w:rsidP="00E204FF">
      <w:pPr>
        <w:pStyle w:val="NoSpacing"/>
      </w:pPr>
      <w:proofErr w:type="spellStart"/>
      <w:r w:rsidRPr="00326DE4">
        <w:rPr>
          <w:b/>
          <w:bCs/>
        </w:rPr>
        <w:t>Your</w:t>
      </w:r>
      <w:proofErr w:type="spellEnd"/>
      <w:r w:rsidRPr="00326DE4">
        <w:rPr>
          <w:b/>
          <w:bCs/>
        </w:rPr>
        <w:t xml:space="preserve"> </w:t>
      </w:r>
      <w:proofErr w:type="gramStart"/>
      <w:r w:rsidRPr="00326DE4">
        <w:rPr>
          <w:b/>
          <w:bCs/>
        </w:rPr>
        <w:t>organisation:</w:t>
      </w:r>
      <w:proofErr w:type="gramEnd"/>
      <w:r w:rsidRPr="00326DE4">
        <w:rPr>
          <w:b/>
          <w:bCs/>
        </w:rPr>
        <w:t xml:space="preserve"> </w:t>
      </w:r>
      <w:sdt>
        <w:sdtPr>
          <w:id w:val="484982875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CNRS</w:t>
      </w:r>
      <w:r w:rsidR="00AC23BB">
        <w:tab/>
      </w:r>
      <w:sdt>
        <w:sdtPr>
          <w:id w:val="1947034167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proofErr w:type="spellStart"/>
      <w:r w:rsidR="00AC23BB" w:rsidRPr="00A60E38">
        <w:rPr>
          <w:b/>
          <w:bCs/>
        </w:rPr>
        <w:t>Universit</w:t>
      </w:r>
      <w:r>
        <w:rPr>
          <w:b/>
          <w:bCs/>
        </w:rPr>
        <w:t>y</w:t>
      </w:r>
      <w:proofErr w:type="spellEnd"/>
      <w:r w:rsidR="00AC23BB">
        <w:tab/>
      </w:r>
      <w:sdt>
        <w:sdtPr>
          <w:id w:val="206467298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</w:t>
      </w:r>
      <w:proofErr w:type="spellStart"/>
      <w:r>
        <w:rPr>
          <w:b/>
          <w:bCs/>
        </w:rPr>
        <w:t>Other</w:t>
      </w:r>
      <w:proofErr w:type="spellEnd"/>
      <w:r>
        <w:t xml:space="preserve"> (</w:t>
      </w:r>
      <w:proofErr w:type="spellStart"/>
      <w:r>
        <w:t>specify</w:t>
      </w:r>
      <w:proofErr w:type="spellEnd"/>
      <w:r>
        <w:t>):</w:t>
      </w:r>
      <w:r w:rsidR="00AC23BB">
        <w:t xml:space="preserve"> </w:t>
      </w:r>
      <w:sdt>
        <w:sdtPr>
          <w:id w:val="-40749699"/>
          <w:placeholder>
            <w:docPart w:val="839F0C55718D456783109AD3942BFA83"/>
          </w:placeholder>
          <w15:color w:val="CCFFFF"/>
        </w:sdtPr>
        <w:sdtEndPr/>
        <w:sdtContent>
          <w:sdt>
            <w:sdtPr>
              <w:id w:val="-2081363182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429DDC7" w14:textId="20EE6B2E" w:rsidR="00626D34" w:rsidRDefault="00626D34" w:rsidP="00E204FF">
      <w:pPr>
        <w:pStyle w:val="NoSpacing"/>
      </w:pPr>
    </w:p>
    <w:p w14:paraId="2E52F456" w14:textId="22988B82" w:rsidR="00626D34" w:rsidRPr="00326DE4" w:rsidRDefault="00326DE4" w:rsidP="00E204FF">
      <w:pPr>
        <w:pStyle w:val="NoSpacing"/>
        <w:rPr>
          <w:b/>
          <w:bCs/>
        </w:rPr>
      </w:pPr>
      <w:r w:rsidRPr="00326DE4">
        <w:rPr>
          <w:b/>
          <w:bCs/>
        </w:rPr>
        <w:t xml:space="preserve">Name and </w:t>
      </w:r>
      <w:proofErr w:type="spellStart"/>
      <w:r w:rsidRPr="00326DE4">
        <w:rPr>
          <w:b/>
          <w:bCs/>
        </w:rPr>
        <w:t>address</w:t>
      </w:r>
      <w:proofErr w:type="spellEnd"/>
      <w:r w:rsidRPr="00326DE4">
        <w:rPr>
          <w:b/>
          <w:bCs/>
        </w:rPr>
        <w:t xml:space="preserve"> of </w:t>
      </w:r>
      <w:proofErr w:type="spellStart"/>
      <w:r w:rsidRPr="00326DE4">
        <w:rPr>
          <w:b/>
          <w:bCs/>
        </w:rPr>
        <w:t>your</w:t>
      </w:r>
      <w:proofErr w:type="spellEnd"/>
      <w:r w:rsidRPr="00326DE4">
        <w:rPr>
          <w:b/>
          <w:bCs/>
        </w:rPr>
        <w:t xml:space="preserve"> </w:t>
      </w:r>
      <w:proofErr w:type="spellStart"/>
      <w:proofErr w:type="gramStart"/>
      <w:r w:rsidRPr="00326DE4">
        <w:rPr>
          <w:b/>
          <w:bCs/>
        </w:rPr>
        <w:t>laboratory</w:t>
      </w:r>
      <w:proofErr w:type="spellEnd"/>
      <w:r w:rsidR="00AC23BB" w:rsidRPr="00326DE4">
        <w:rPr>
          <w:b/>
          <w:bCs/>
        </w:rPr>
        <w:t>:</w:t>
      </w:r>
      <w:proofErr w:type="gramEnd"/>
      <w:r w:rsidR="00AC23BB" w:rsidRPr="00326DE4">
        <w:rPr>
          <w:b/>
          <w:bCs/>
        </w:rPr>
        <w:t xml:space="preserve"> </w:t>
      </w:r>
      <w:sdt>
        <w:sdtPr>
          <w:rPr>
            <w:b/>
            <w:bCs/>
          </w:rPr>
          <w:id w:val="455989353"/>
          <w:placeholder>
            <w:docPart w:val="282317CD95DD46F2BADC0BFBEA659261"/>
          </w:placeholder>
          <w15:color w:val="CCFFFF"/>
        </w:sdtPr>
        <w:sdtEndPr>
          <w:rPr>
            <w:b w:val="0"/>
            <w:bCs w:val="0"/>
          </w:rPr>
        </w:sdtEndPr>
        <w:sdtContent>
          <w:sdt>
            <w:sdtPr>
              <w:rPr>
                <w:b/>
                <w:bCs/>
              </w:rPr>
              <w:id w:val="-956259399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 w:rsidR="00AC23BB" w:rsidRPr="00326DE4">
        <w:rPr>
          <w:b/>
          <w:bCs/>
        </w:rPr>
        <w:br/>
      </w:r>
    </w:p>
    <w:p w14:paraId="6D2506AA" w14:textId="7461144A" w:rsidR="00626D34" w:rsidRDefault="00326DE4" w:rsidP="00E204FF">
      <w:pPr>
        <w:pStyle w:val="NoSpacing"/>
      </w:pPr>
      <w:proofErr w:type="gramStart"/>
      <w:r>
        <w:rPr>
          <w:b/>
          <w:bCs/>
        </w:rPr>
        <w:t>Team</w:t>
      </w:r>
      <w:r w:rsidR="00AC23BB">
        <w:t>:</w:t>
      </w:r>
      <w:proofErr w:type="gramEnd"/>
      <w:r w:rsidR="00AC23BB">
        <w:t xml:space="preserve"> </w:t>
      </w:r>
      <w:sdt>
        <w:sdtPr>
          <w:id w:val="1691640078"/>
          <w:placeholder>
            <w:docPart w:val="181192D58EC84808A94EBC9498126FDB"/>
          </w:placeholder>
          <w15:color w:val="CCFFFF"/>
        </w:sdtPr>
        <w:sdtEndPr/>
        <w:sdtContent>
          <w:sdt>
            <w:sdtPr>
              <w:id w:val="591363736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B460C4B" w14:textId="3EE7E203" w:rsidR="00626D34" w:rsidRDefault="00AC23BB" w:rsidP="00E204FF">
      <w:pPr>
        <w:pStyle w:val="NoSpacing"/>
      </w:pPr>
      <w:r w:rsidRPr="00A60E38">
        <w:rPr>
          <w:b/>
          <w:bCs/>
        </w:rPr>
        <w:t xml:space="preserve">CNRS : </w:t>
      </w:r>
      <w:proofErr w:type="spellStart"/>
      <w:r w:rsidR="00326DE4" w:rsidRPr="00326DE4">
        <w:rPr>
          <w:b/>
          <w:bCs/>
        </w:rPr>
        <w:t>Regional</w:t>
      </w:r>
      <w:proofErr w:type="spellEnd"/>
      <w:r w:rsidR="00326DE4" w:rsidRPr="00326DE4">
        <w:rPr>
          <w:b/>
          <w:bCs/>
        </w:rPr>
        <w:t xml:space="preserve"> </w:t>
      </w:r>
      <w:proofErr w:type="spellStart"/>
      <w:proofErr w:type="gramStart"/>
      <w:r w:rsidR="00326DE4" w:rsidRPr="00326DE4">
        <w:rPr>
          <w:b/>
          <w:bCs/>
        </w:rPr>
        <w:t>Delegation</w:t>
      </w:r>
      <w:proofErr w:type="spellEnd"/>
      <w:r>
        <w:t>:</w:t>
      </w:r>
      <w:proofErr w:type="gramEnd"/>
      <w:r>
        <w:t xml:space="preserve"> </w:t>
      </w:r>
      <w:sdt>
        <w:sdtPr>
          <w:id w:val="-1117066759"/>
          <w:placeholder>
            <w:docPart w:val="844DD7149D9444B29075EE176D89E6A9"/>
          </w:placeholder>
          <w15:color w:val="CCFFFF"/>
        </w:sdtPr>
        <w:sdtEndPr/>
        <w:sdtContent>
          <w:sdt>
            <w:sdtPr>
              <w:id w:val="110946858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>
        <w:tab/>
      </w:r>
      <w:proofErr w:type="spellStart"/>
      <w:r w:rsidR="00DB3962">
        <w:t>Lab</w:t>
      </w:r>
      <w:proofErr w:type="spellEnd"/>
      <w:r w:rsidR="00DB3962">
        <w:t xml:space="preserve"> </w:t>
      </w:r>
      <w:r w:rsidRPr="00A60E38">
        <w:rPr>
          <w:b/>
          <w:bCs/>
        </w:rPr>
        <w:t>Code</w:t>
      </w:r>
      <w:r>
        <w:t xml:space="preserve">: </w:t>
      </w:r>
      <w:sdt>
        <w:sdtPr>
          <w:id w:val="1632135826"/>
          <w:placeholder>
            <w:docPart w:val="23AAB406BF7F49858C71E68600F823C5"/>
          </w:placeholder>
          <w15:color w:val="CCFFFF"/>
        </w:sdtPr>
        <w:sdtEndPr/>
        <w:sdtContent>
          <w:sdt>
            <w:sdtPr>
              <w:id w:val="-150679095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A388EA0" w14:textId="38666A54" w:rsidR="00626D34" w:rsidRDefault="00626D34" w:rsidP="00E204FF">
      <w:pPr>
        <w:pStyle w:val="NoSpacing"/>
      </w:pPr>
    </w:p>
    <w:p w14:paraId="3880337C" w14:textId="45B6DF25" w:rsidR="00AC23BB" w:rsidRDefault="00AC23BB" w:rsidP="00AC23BB">
      <w:pPr>
        <w:pStyle w:val="NoSpacing"/>
      </w:pPr>
    </w:p>
    <w:p w14:paraId="15C5BE65" w14:textId="4015D2DB" w:rsidR="00E513FA" w:rsidRDefault="000438C2" w:rsidP="00AC23BB">
      <w:pPr>
        <w:pStyle w:val="NoSpacing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3ABC0" wp14:editId="7BE31C2A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88645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rgbClr val="2C2CF8"/>
                        </a:solidFill>
                        <a:ln>
                          <a:solidFill>
                            <a:srgbClr val="2C2C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752" w14:textId="43AA99E7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ABC0" id="Rectangle 4" o:spid="_x0000_s1028" style="position:absolute;margin-left:0;margin-top:7.2pt;width:463.5pt;height:21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" fillcolor="#2c2cf8" strokecolor="#2c2cf8" strokeweight="1pt">
                <v:textbox>
                  <w:txbxContent>
                    <w:p w14:paraId="57FD7752" w14:textId="43AA99E7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Organisation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68894" w14:textId="775217F6" w:rsidR="00626D34" w:rsidRDefault="00AC23BB" w:rsidP="00326DE4">
      <w:pPr>
        <w:pStyle w:val="NoSpacing"/>
        <w:rPr>
          <w:b/>
          <w:bCs/>
          <w:lang w:val="en-US"/>
        </w:rPr>
      </w:pPr>
      <w:r w:rsidRPr="00F408F9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  <w:br/>
      </w:r>
      <w:r w:rsidRPr="00F408F9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  <w:br/>
      </w:r>
      <w:r w:rsidR="00F408F9">
        <w:rPr>
          <w:b/>
          <w:bCs/>
          <w:lang w:val="en-US"/>
        </w:rPr>
        <w:t>Re</w:t>
      </w:r>
      <w:r w:rsidR="00326DE4" w:rsidRPr="00326DE4">
        <w:rPr>
          <w:b/>
          <w:bCs/>
          <w:lang w:val="en-US"/>
        </w:rPr>
        <w:t>gistration fees: €</w:t>
      </w:r>
      <w:r w:rsidR="00F408F9">
        <w:rPr>
          <w:b/>
          <w:bCs/>
          <w:lang w:val="en-US"/>
        </w:rPr>
        <w:t>95</w:t>
      </w:r>
      <w:r w:rsidR="0081041C">
        <w:rPr>
          <w:b/>
          <w:bCs/>
          <w:lang w:val="en-US"/>
        </w:rPr>
        <w:t xml:space="preserve"> VAT included</w:t>
      </w:r>
      <w:r w:rsidR="00326DE4" w:rsidRPr="00326DE4">
        <w:rPr>
          <w:b/>
          <w:bCs/>
          <w:lang w:val="en-US"/>
        </w:rPr>
        <w:t xml:space="preserve"> </w:t>
      </w:r>
      <w:proofErr w:type="gramStart"/>
      <w:r w:rsidR="001D497A">
        <w:rPr>
          <w:b/>
          <w:bCs/>
          <w:lang w:val="en-US"/>
        </w:rPr>
        <w:t>have to</w:t>
      </w:r>
      <w:proofErr w:type="gramEnd"/>
      <w:r w:rsidR="001F4B19">
        <w:rPr>
          <w:b/>
          <w:bCs/>
          <w:lang w:val="en-US"/>
        </w:rPr>
        <w:t xml:space="preserve"> be</w:t>
      </w:r>
      <w:r w:rsidR="00DB3962">
        <w:rPr>
          <w:b/>
          <w:bCs/>
          <w:lang w:val="en-US"/>
        </w:rPr>
        <w:t xml:space="preserve"> covered</w:t>
      </w:r>
      <w:r w:rsidR="00DB3962" w:rsidRPr="00326DE4">
        <w:rPr>
          <w:b/>
          <w:bCs/>
          <w:lang w:val="en-US"/>
        </w:rPr>
        <w:t xml:space="preserve"> </w:t>
      </w:r>
      <w:r w:rsidR="00326DE4" w:rsidRPr="00326DE4">
        <w:rPr>
          <w:b/>
          <w:bCs/>
          <w:lang w:val="en-US"/>
        </w:rPr>
        <w:t xml:space="preserve">by </w:t>
      </w:r>
      <w:r w:rsidR="00DB3962">
        <w:rPr>
          <w:b/>
          <w:bCs/>
          <w:lang w:val="en-US"/>
        </w:rPr>
        <w:t>your home institution</w:t>
      </w:r>
      <w:r w:rsidR="00326DE4" w:rsidRPr="00326DE4">
        <w:rPr>
          <w:b/>
          <w:bCs/>
          <w:lang w:val="en-US"/>
        </w:rPr>
        <w:t>.</w:t>
      </w:r>
    </w:p>
    <w:p w14:paraId="2D11B398" w14:textId="77777777" w:rsidR="00326DE4" w:rsidRPr="00326DE4" w:rsidRDefault="00326DE4" w:rsidP="00326DE4">
      <w:pPr>
        <w:pStyle w:val="NoSpacing"/>
        <w:rPr>
          <w:b/>
          <w:bCs/>
          <w:lang w:val="en-US"/>
        </w:rPr>
      </w:pPr>
    </w:p>
    <w:p w14:paraId="574EB0C5" w14:textId="03AA2AFB" w:rsidR="00DB3962" w:rsidRDefault="00326DE4" w:rsidP="00326DE4">
      <w:pPr>
        <w:pStyle w:val="NoSpacing"/>
        <w:rPr>
          <w:lang w:val="en-US"/>
        </w:rPr>
      </w:pPr>
      <w:r w:rsidRPr="00326DE4">
        <w:rPr>
          <w:lang w:val="en-US"/>
        </w:rPr>
        <w:t xml:space="preserve">Registration includes lunches, dinners, </w:t>
      </w:r>
      <w:r w:rsidR="001D497A">
        <w:rPr>
          <w:lang w:val="en-US"/>
        </w:rPr>
        <w:t>coffee breaks</w:t>
      </w:r>
      <w:r w:rsidRPr="00326DE4">
        <w:rPr>
          <w:lang w:val="en-US"/>
        </w:rPr>
        <w:t xml:space="preserve"> and accommodation</w:t>
      </w:r>
      <w:r w:rsidR="00F408F9">
        <w:rPr>
          <w:lang w:val="en-US"/>
        </w:rPr>
        <w:t xml:space="preserve"> at the SOLEIL Guest house.</w:t>
      </w:r>
    </w:p>
    <w:p w14:paraId="65AE385D" w14:textId="2EF558BF" w:rsidR="000438C2" w:rsidRDefault="000438C2" w:rsidP="00E204FF">
      <w:pPr>
        <w:pStyle w:val="NoSpacing"/>
        <w:rPr>
          <w:lang w:val="en-US"/>
        </w:rPr>
      </w:pPr>
    </w:p>
    <w:p w14:paraId="387108D4" w14:textId="77777777" w:rsidR="00D908C9" w:rsidRPr="00326DE4" w:rsidRDefault="00D908C9" w:rsidP="00E204FF">
      <w:pPr>
        <w:pStyle w:val="NoSpacing"/>
        <w:rPr>
          <w:lang w:val="en-US"/>
        </w:rPr>
      </w:pPr>
    </w:p>
    <w:p w14:paraId="0E362B6A" w14:textId="155A640B" w:rsidR="00A60E38" w:rsidRPr="00326DE4" w:rsidRDefault="00771E36" w:rsidP="00E204FF">
      <w:pPr>
        <w:pStyle w:val="NoSpacing"/>
        <w:rPr>
          <w:lang w:val="en-US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E0CE" wp14:editId="556F9F7B">
                <wp:simplePos x="0" y="0"/>
                <wp:positionH relativeFrom="margin">
                  <wp:posOffset>-83820</wp:posOffset>
                </wp:positionH>
                <wp:positionV relativeFrom="paragraph">
                  <wp:posOffset>80645</wp:posOffset>
                </wp:positionV>
                <wp:extent cx="5886450" cy="502920"/>
                <wp:effectExtent l="0" t="0" r="1905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02920"/>
                        </a:xfrm>
                        <a:prstGeom prst="rect">
                          <a:avLst/>
                        </a:prstGeom>
                        <a:solidFill>
                          <a:srgbClr val="2C2CF8"/>
                        </a:solidFill>
                        <a:ln>
                          <a:solidFill>
                            <a:srgbClr val="2C2C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30934" w14:textId="08E8E72D" w:rsidR="000438C2" w:rsidRPr="00326DE4" w:rsidRDefault="00BA62C0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BA62C0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Agreement of the team leader </w:t>
                            </w:r>
                            <w:r w:rsidR="00326DE4"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mandatory</w:t>
                            </w:r>
                            <w:r w:rsidR="00C3580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for PhD students and post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-docs</w:t>
                            </w:r>
                            <w:r w:rsidR="00326DE4" w:rsidRPr="00326DE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DE0CE" id="Rectangle 9" o:spid="_x0000_s1029" style="position:absolute;margin-left:-6.6pt;margin-top:6.35pt;width:463.5pt;height:39.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" fillcolor="#2c2cf8" strokecolor="#2c2cf8" strokeweight="1pt">
                <v:textbox>
                  <w:txbxContent>
                    <w:p w14:paraId="49A30934" w14:textId="08E8E72D" w:rsidR="000438C2" w:rsidRPr="00326DE4" w:rsidRDefault="00BA62C0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 w:rsidRPr="00BA62C0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Agreement of the team leader </w:t>
                      </w:r>
                      <w:r w:rsidR="00326DE4"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(</w:t>
                      </w:r>
                      <w:r w:rsid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mandatory</w:t>
                      </w:r>
                      <w:r w:rsidR="00C3580B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for PhD students and post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-docs</w:t>
                      </w:r>
                      <w:r w:rsidR="00326DE4" w:rsidRPr="00326DE4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572E51" w14:textId="77777777" w:rsidR="00880244" w:rsidRPr="00326DE4" w:rsidRDefault="00880244" w:rsidP="00E204FF">
      <w:pPr>
        <w:pStyle w:val="NoSpacing"/>
        <w:rPr>
          <w:lang w:val="en-US"/>
        </w:rPr>
      </w:pPr>
    </w:p>
    <w:p w14:paraId="69328BE6" w14:textId="77777777" w:rsidR="00C3580B" w:rsidRPr="00F408F9" w:rsidRDefault="006D534A" w:rsidP="00E204FF">
      <w:pPr>
        <w:pStyle w:val="NoSpacing"/>
        <w:rPr>
          <w:b/>
          <w:bCs/>
          <w:lang w:val="en-GB"/>
        </w:rPr>
      </w:pPr>
      <w:r w:rsidRPr="00C3580B"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US"/>
        </w:rPr>
        <w:br/>
      </w:r>
    </w:p>
    <w:p w14:paraId="2294825A" w14:textId="77777777" w:rsidR="00C3580B" w:rsidRPr="00F408F9" w:rsidRDefault="00C3580B" w:rsidP="00E204FF">
      <w:pPr>
        <w:pStyle w:val="NoSpacing"/>
        <w:rPr>
          <w:b/>
          <w:bCs/>
          <w:lang w:val="en-GB"/>
        </w:rPr>
      </w:pPr>
    </w:p>
    <w:p w14:paraId="1FC6710A" w14:textId="19D07FD1" w:rsidR="006D534A" w:rsidRDefault="00326DE4" w:rsidP="00E204FF">
      <w:pPr>
        <w:pStyle w:val="NoSpacing"/>
      </w:pPr>
      <w:r w:rsidRPr="00326DE4">
        <w:rPr>
          <w:b/>
          <w:bCs/>
        </w:rPr>
        <w:t xml:space="preserve">Name of </w:t>
      </w:r>
      <w:r w:rsidR="00DB3962">
        <w:rPr>
          <w:b/>
          <w:bCs/>
        </w:rPr>
        <w:t xml:space="preserve">the </w:t>
      </w:r>
      <w:r w:rsidR="00BA62C0">
        <w:rPr>
          <w:b/>
          <w:bCs/>
        </w:rPr>
        <w:t xml:space="preserve">team </w:t>
      </w:r>
      <w:proofErr w:type="gramStart"/>
      <w:r w:rsidR="00BA62C0">
        <w:rPr>
          <w:b/>
          <w:bCs/>
        </w:rPr>
        <w:t>leader</w:t>
      </w:r>
      <w:r w:rsidR="006D534A">
        <w:t>:</w:t>
      </w:r>
      <w:proofErr w:type="gramEnd"/>
      <w:r w:rsidR="006D534A">
        <w:t xml:space="preserve"> </w:t>
      </w:r>
      <w:sdt>
        <w:sdtPr>
          <w:id w:val="588274983"/>
          <w:placeholder>
            <w:docPart w:val="E3F8E376182C46F7AFEDA8B7176892CF"/>
          </w:placeholder>
          <w15:color w:val="CCFFFF"/>
        </w:sdtPr>
        <w:sdtEndPr/>
        <w:sdtContent>
          <w:sdt>
            <w:sdtPr>
              <w:id w:val="353241595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4B7B3DF1" w14:textId="4AC1229A" w:rsidR="00626D34" w:rsidRDefault="00326DE4" w:rsidP="00E204FF">
      <w:pPr>
        <w:pStyle w:val="NoSpacing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779869152"/>
          <w:placeholder>
            <w:docPart w:val="9FB3699F1AD744E0B1B87BA74BC539DF"/>
          </w:placeholder>
          <w15:color w:val="CCFFFF"/>
        </w:sdtPr>
        <w:sdtEndPr/>
        <w:sdtContent>
          <w:sdt>
            <w:sdtPr>
              <w:id w:val="1823700749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4C6D2E8B" w14:textId="2F95B66E" w:rsidR="00A60E38" w:rsidRDefault="006D534A" w:rsidP="00E204FF">
      <w:pPr>
        <w:pStyle w:val="NoSpacing"/>
      </w:pPr>
      <w:proofErr w:type="gramStart"/>
      <w:r w:rsidRPr="00A60E38">
        <w:rPr>
          <w:b/>
          <w:bCs/>
        </w:rPr>
        <w:t>Signature</w:t>
      </w:r>
      <w:r w:rsidR="00E513FA">
        <w:t>:</w:t>
      </w:r>
      <w:proofErr w:type="gramEnd"/>
      <w:r w:rsidR="00E513FA">
        <w:t xml:space="preserve"> </w:t>
      </w:r>
    </w:p>
    <w:p w14:paraId="305FD533" w14:textId="77777777" w:rsidR="006752C0" w:rsidRDefault="006752C0" w:rsidP="00E204FF">
      <w:pPr>
        <w:pStyle w:val="NoSpacing"/>
      </w:pPr>
    </w:p>
    <w:p w14:paraId="4483179F" w14:textId="33F8FC40" w:rsidR="00A60E38" w:rsidRDefault="00A60E38" w:rsidP="00E204FF">
      <w:pPr>
        <w:pStyle w:val="NoSpacing"/>
      </w:pPr>
    </w:p>
    <w:p w14:paraId="71F1EC9A" w14:textId="473A704E" w:rsidR="00A60E38" w:rsidRDefault="00A60E38" w:rsidP="00E204FF">
      <w:pPr>
        <w:pStyle w:val="NoSpacing"/>
      </w:pPr>
    </w:p>
    <w:p w14:paraId="61E1F9F8" w14:textId="33B756FC" w:rsidR="00326DE4" w:rsidRDefault="00326DE4" w:rsidP="00E204FF">
      <w:pPr>
        <w:pStyle w:val="NoSpacing"/>
        <w:rPr>
          <w:b/>
          <w:bCs/>
        </w:rPr>
      </w:pPr>
      <w:proofErr w:type="spellStart"/>
      <w:proofErr w:type="gramStart"/>
      <w:r>
        <w:rPr>
          <w:b/>
          <w:bCs/>
        </w:rPr>
        <w:t>A</w:t>
      </w:r>
      <w:r w:rsidRPr="00326DE4">
        <w:rPr>
          <w:b/>
          <w:bCs/>
        </w:rPr>
        <w:t>pplicant</w:t>
      </w:r>
      <w:proofErr w:type="spellEnd"/>
      <w:r w:rsidR="00DB3962">
        <w:rPr>
          <w:b/>
          <w:bCs/>
        </w:rPr>
        <w:t>:</w:t>
      </w:r>
      <w:proofErr w:type="gramEnd"/>
    </w:p>
    <w:p w14:paraId="799B9E23" w14:textId="16CF3EBD" w:rsidR="006D534A" w:rsidRDefault="00326DE4" w:rsidP="00E204FF">
      <w:pPr>
        <w:pStyle w:val="NoSpacing"/>
      </w:pPr>
      <w:proofErr w:type="gramStart"/>
      <w:r>
        <w:rPr>
          <w:b/>
          <w:bCs/>
        </w:rPr>
        <w:t>Date</w:t>
      </w:r>
      <w:r w:rsidR="006D534A">
        <w:t>:</w:t>
      </w:r>
      <w:proofErr w:type="gramEnd"/>
      <w:r w:rsidR="006D534A">
        <w:t xml:space="preserve"> </w:t>
      </w:r>
      <w:sdt>
        <w:sdtPr>
          <w:id w:val="-2137710115"/>
          <w:placeholder>
            <w:docPart w:val="018751023764430F8DC13B3777CE6167"/>
          </w:placeholder>
          <w15:color w:val="CCFFFF"/>
        </w:sdtPr>
        <w:sdtEndPr/>
        <w:sdtContent>
          <w:sdt>
            <w:sdtPr>
              <w:id w:val="-1443995028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77543F22" w14:textId="7BFA01EE" w:rsidR="00A60E38" w:rsidRPr="00DB3962" w:rsidRDefault="006D534A" w:rsidP="00E204FF">
      <w:pPr>
        <w:pStyle w:val="NoSpacing"/>
        <w:rPr>
          <w:lang w:val="en-GB"/>
        </w:rPr>
      </w:pPr>
      <w:proofErr w:type="gramStart"/>
      <w:r w:rsidRPr="00DB3962">
        <w:rPr>
          <w:b/>
          <w:bCs/>
          <w:lang w:val="en-GB"/>
        </w:rPr>
        <w:t>Signature </w:t>
      </w:r>
      <w:r w:rsidRPr="00DB3962">
        <w:rPr>
          <w:lang w:val="en-GB"/>
        </w:rPr>
        <w:t>:</w:t>
      </w:r>
      <w:proofErr w:type="gramEnd"/>
    </w:p>
    <w:p w14:paraId="26CC725B" w14:textId="02BB315C" w:rsidR="00E513FA" w:rsidRDefault="00E513FA" w:rsidP="006D534A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60A4CF38" w14:textId="77777777" w:rsidR="00D908C9" w:rsidRPr="00DB3962" w:rsidRDefault="00D908C9" w:rsidP="006D534A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626E836D" w14:textId="77777777" w:rsidR="00326DE4" w:rsidRPr="00DB3962" w:rsidRDefault="00326DE4" w:rsidP="006D534A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568623D5" w14:textId="1D29AA14" w:rsidR="00E513FA" w:rsidRPr="00DB3962" w:rsidRDefault="000438C2" w:rsidP="006D534A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06728" wp14:editId="070235FE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86450" cy="335280"/>
                <wp:effectExtent l="0" t="0" r="1905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35280"/>
                        </a:xfrm>
                        <a:prstGeom prst="rect">
                          <a:avLst/>
                        </a:prstGeom>
                        <a:solidFill>
                          <a:srgbClr val="2C2CF8"/>
                        </a:solidFill>
                        <a:ln>
                          <a:solidFill>
                            <a:srgbClr val="2C2C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DD732" w14:textId="4AFFEF47" w:rsidR="000438C2" w:rsidRPr="00326DE4" w:rsidRDefault="00BA62C0" w:rsidP="000438C2">
                            <w:pPr>
                              <w:spacing w:before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Motivation for your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6728" id="Rectangle 10" o:spid="_x0000_s1030" style="position:absolute;margin-left:0;margin-top:9.7pt;width:463.5pt;height:26.4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" fillcolor="#2c2cf8" strokecolor="#2c2cf8" strokeweight="1pt">
                <v:textbox>
                  <w:txbxContent>
                    <w:p w14:paraId="224DD732" w14:textId="4AFFEF47" w:rsidR="000438C2" w:rsidRPr="00326DE4" w:rsidRDefault="00BA62C0" w:rsidP="000438C2">
                      <w:pPr>
                        <w:spacing w:before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Motivation for your application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E8226" w14:textId="77777777" w:rsidR="00880244" w:rsidRPr="00DB3962" w:rsidRDefault="00880244" w:rsidP="006D534A">
      <w:pPr>
        <w:pStyle w:val="NoSpacing"/>
        <w:rPr>
          <w:rFonts w:ascii="Arial" w:hAnsi="Arial" w:cs="Arial"/>
          <w:b/>
          <w:bCs/>
          <w:color w:val="1E73AC" w:themeColor="accent2" w:themeTint="BF"/>
          <w:sz w:val="24"/>
          <w:szCs w:val="24"/>
          <w:lang w:val="en-GB"/>
        </w:rPr>
      </w:pPr>
    </w:p>
    <w:p w14:paraId="560AC7AC" w14:textId="0CDB7661" w:rsidR="00326DE4" w:rsidRPr="00326DE4" w:rsidRDefault="006D534A" w:rsidP="00326DE4">
      <w:pPr>
        <w:pStyle w:val="NoSpacing"/>
        <w:rPr>
          <w:b/>
          <w:bCs/>
          <w:lang w:val="en-US"/>
        </w:rPr>
      </w:pPr>
      <w:r w:rsidRPr="00326DE4">
        <w:rPr>
          <w:lang w:val="en-US"/>
        </w:rPr>
        <w:br/>
      </w:r>
    </w:p>
    <w:p w14:paraId="2F667DCA" w14:textId="29AD15C6" w:rsidR="006D534A" w:rsidRPr="00326DE4" w:rsidRDefault="00E77079" w:rsidP="00326DE4">
      <w:pPr>
        <w:pStyle w:val="NoSpacing"/>
        <w:rPr>
          <w:lang w:val="en-US"/>
        </w:rPr>
      </w:pPr>
      <w:r>
        <w:rPr>
          <w:b/>
          <w:bCs/>
          <w:lang w:val="en-US"/>
        </w:rPr>
        <w:t>Short description of</w:t>
      </w:r>
      <w:r w:rsidR="00326DE4" w:rsidRPr="00326DE4">
        <w:rPr>
          <w:b/>
          <w:bCs/>
          <w:lang w:val="en-US"/>
        </w:rPr>
        <w:t xml:space="preserve"> your activities</w:t>
      </w:r>
      <w:r w:rsidR="006D534A" w:rsidRPr="00326DE4">
        <w:rPr>
          <w:lang w:val="en-US"/>
        </w:rPr>
        <w:t xml:space="preserve">: </w:t>
      </w:r>
    </w:p>
    <w:sdt>
      <w:sdtPr>
        <w:id w:val="-1456167960"/>
        <w:placeholder>
          <w:docPart w:val="FD47CCFBAC424F5FAFD2C4BCADB86313"/>
        </w:placeholder>
        <w15:color w:val="CCFFFF"/>
      </w:sdtPr>
      <w:sdtEndPr/>
      <w:sdtContent>
        <w:sdt>
          <w:sdtPr>
            <w:id w:val="728654602"/>
            <w:placeholder>
              <w:docPart w:val="DefaultPlaceholder_-1854013440"/>
            </w:placeholder>
            <w:showingPlcHdr/>
          </w:sdtPr>
          <w:sdtContent>
            <w:p w14:paraId="09B9D2FF" w14:textId="5FEA0B0C" w:rsidR="00626D34" w:rsidRDefault="00071C4E" w:rsidP="00E204FF">
              <w:pPr>
                <w:pStyle w:val="NoSpacing"/>
              </w:pPr>
              <w:r w:rsidRPr="00ED1A30">
                <w:rPr>
                  <w:rStyle w:val="PlaceholderText"/>
                </w:rPr>
                <w:t>Click or tap here to enter text.</w:t>
              </w:r>
            </w:p>
          </w:sdtContent>
        </w:sdt>
      </w:sdtContent>
    </w:sdt>
    <w:p w14:paraId="339703D4" w14:textId="77777777" w:rsidR="00E513FA" w:rsidRDefault="00E513FA" w:rsidP="00E204FF">
      <w:pPr>
        <w:pStyle w:val="NoSpacing"/>
      </w:pPr>
    </w:p>
    <w:p w14:paraId="52B405DB" w14:textId="77777777" w:rsidR="00E513FA" w:rsidRDefault="00E513FA" w:rsidP="00E204FF">
      <w:pPr>
        <w:pStyle w:val="NoSpacing"/>
      </w:pPr>
    </w:p>
    <w:p w14:paraId="53A56C28" w14:textId="77777777" w:rsidR="00E513FA" w:rsidRPr="00A60E38" w:rsidRDefault="00E513FA" w:rsidP="00E204FF">
      <w:pPr>
        <w:pStyle w:val="NoSpacing"/>
        <w:rPr>
          <w:b/>
          <w:bCs/>
        </w:rPr>
      </w:pPr>
    </w:p>
    <w:p w14:paraId="3B1B6E95" w14:textId="24A1F791" w:rsidR="006D534A" w:rsidRDefault="00326DE4" w:rsidP="00E204FF">
      <w:pPr>
        <w:pStyle w:val="NoSpacing"/>
      </w:pPr>
      <w:proofErr w:type="spellStart"/>
      <w:r w:rsidRPr="00326DE4">
        <w:rPr>
          <w:b/>
          <w:bCs/>
        </w:rPr>
        <w:t>Why</w:t>
      </w:r>
      <w:proofErr w:type="spellEnd"/>
      <w:r w:rsidRPr="00326DE4">
        <w:rPr>
          <w:b/>
          <w:bCs/>
        </w:rPr>
        <w:t xml:space="preserve"> do </w:t>
      </w:r>
      <w:proofErr w:type="spellStart"/>
      <w:r w:rsidRPr="00326DE4">
        <w:rPr>
          <w:b/>
          <w:bCs/>
        </w:rPr>
        <w:t>you</w:t>
      </w:r>
      <w:proofErr w:type="spellEnd"/>
      <w:r w:rsidRPr="00326DE4">
        <w:rPr>
          <w:b/>
          <w:bCs/>
        </w:rPr>
        <w:t xml:space="preserve"> </w:t>
      </w:r>
      <w:proofErr w:type="spellStart"/>
      <w:r w:rsidRPr="00326DE4">
        <w:rPr>
          <w:b/>
          <w:bCs/>
        </w:rPr>
        <w:t>need</w:t>
      </w:r>
      <w:proofErr w:type="spellEnd"/>
      <w:r w:rsidRPr="00326DE4">
        <w:rPr>
          <w:b/>
          <w:bCs/>
        </w:rPr>
        <w:t xml:space="preserve"> </w:t>
      </w:r>
      <w:proofErr w:type="spellStart"/>
      <w:r w:rsidRPr="00326DE4">
        <w:rPr>
          <w:b/>
          <w:bCs/>
        </w:rPr>
        <w:t>this</w:t>
      </w:r>
      <w:proofErr w:type="spellEnd"/>
      <w:r w:rsidRPr="00326DE4">
        <w:rPr>
          <w:b/>
          <w:bCs/>
        </w:rPr>
        <w:t xml:space="preserve"> </w:t>
      </w:r>
      <w:proofErr w:type="gramStart"/>
      <w:r w:rsidRPr="00326DE4">
        <w:rPr>
          <w:b/>
          <w:bCs/>
        </w:rPr>
        <w:t>training?:</w:t>
      </w:r>
      <w:proofErr w:type="gramEnd"/>
      <w:r w:rsidR="00F414AB" w:rsidRPr="00326DE4">
        <w:rPr>
          <w:b/>
          <w:bCs/>
        </w:rPr>
        <w:br/>
      </w:r>
      <w:sdt>
        <w:sdtPr>
          <w:id w:val="683632209"/>
          <w:placeholder>
            <w:docPart w:val="CFB25CDF2647430C8ABB77BA72EA9AF6"/>
          </w:placeholder>
          <w15:color w:val="CCFFFF"/>
        </w:sdtPr>
        <w:sdtEndPr/>
        <w:sdtContent>
          <w:sdt>
            <w:sdtPr>
              <w:id w:val="678003458"/>
              <w:placeholder>
                <w:docPart w:val="DefaultPlaceholder_-1854013440"/>
              </w:placeholder>
              <w:showingPlcHdr/>
            </w:sdtPr>
            <w:sdtContent>
              <w:r w:rsidR="00071C4E"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BAAE36B" w14:textId="10B4FEA1" w:rsidR="00F414AB" w:rsidRDefault="00F414AB" w:rsidP="00E204FF">
      <w:pPr>
        <w:pStyle w:val="NoSpacing"/>
      </w:pPr>
    </w:p>
    <w:p w14:paraId="0A992D13" w14:textId="3162E96D" w:rsidR="00F414AB" w:rsidRDefault="00F414AB" w:rsidP="00E204FF">
      <w:pPr>
        <w:pStyle w:val="NoSpacing"/>
      </w:pPr>
    </w:p>
    <w:p w14:paraId="3AA1C4ED" w14:textId="6B0C9921" w:rsidR="00F414AB" w:rsidRDefault="00F414AB" w:rsidP="00E204FF">
      <w:pPr>
        <w:pStyle w:val="NoSpacing"/>
      </w:pPr>
    </w:p>
    <w:p w14:paraId="545994AF" w14:textId="4E916879" w:rsidR="00326DE4" w:rsidRPr="00DB3962" w:rsidRDefault="00326DE4" w:rsidP="00E204FF">
      <w:pPr>
        <w:pStyle w:val="NoSpacing"/>
        <w:rPr>
          <w:b/>
          <w:bCs/>
          <w:lang w:val="en-GB"/>
        </w:rPr>
      </w:pPr>
      <w:r w:rsidRPr="00DB3962">
        <w:rPr>
          <w:b/>
          <w:bCs/>
          <w:lang w:val="en-GB"/>
        </w:rPr>
        <w:t xml:space="preserve">What do you expect from </w:t>
      </w:r>
      <w:r w:rsidR="00E77079">
        <w:rPr>
          <w:b/>
          <w:bCs/>
          <w:lang w:val="en-GB"/>
        </w:rPr>
        <w:t xml:space="preserve">this </w:t>
      </w:r>
      <w:proofErr w:type="gramStart"/>
      <w:r w:rsidR="00E77079">
        <w:rPr>
          <w:b/>
          <w:bCs/>
          <w:lang w:val="en-GB"/>
        </w:rPr>
        <w:t>training</w:t>
      </w:r>
      <w:r w:rsidRPr="00DB3962">
        <w:rPr>
          <w:b/>
          <w:bCs/>
          <w:lang w:val="en-GB"/>
        </w:rPr>
        <w:t>?:</w:t>
      </w:r>
      <w:proofErr w:type="gramEnd"/>
    </w:p>
    <w:p w14:paraId="52BFD548" w14:textId="14291E5B" w:rsidR="00F414AB" w:rsidRDefault="00071C4E" w:rsidP="00E204FF">
      <w:pPr>
        <w:pStyle w:val="NoSpacing"/>
      </w:pPr>
      <w:sdt>
        <w:sdtPr>
          <w:id w:val="-1098252714"/>
          <w:placeholder>
            <w:docPart w:val="9A6BE19CB35F46E1B363CB474D623286"/>
          </w:placeholder>
          <w15:color w:val="CCFFFF"/>
        </w:sdtPr>
        <w:sdtEndPr/>
        <w:sdtContent>
          <w:sdt>
            <w:sdtPr>
              <w:id w:val="-411082586"/>
              <w:placeholder>
                <w:docPart w:val="DefaultPlaceholder_-1854013440"/>
              </w:placeholder>
              <w:showingPlcHdr/>
            </w:sdtPr>
            <w:sdtContent>
              <w:r w:rsidRPr="00ED1A3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86FFB78" w14:textId="7D23CEEC" w:rsidR="00F414AB" w:rsidRDefault="00F414AB" w:rsidP="00E204FF">
      <w:pPr>
        <w:pStyle w:val="NoSpacing"/>
      </w:pPr>
    </w:p>
    <w:p w14:paraId="61C6368F" w14:textId="0C27EB7C" w:rsidR="00F414AB" w:rsidRDefault="00F414AB" w:rsidP="00E204FF">
      <w:pPr>
        <w:pStyle w:val="NoSpacing"/>
      </w:pPr>
    </w:p>
    <w:p w14:paraId="1CC6ABAA" w14:textId="01247307" w:rsidR="00F414AB" w:rsidRPr="00C3580B" w:rsidRDefault="00F414AB" w:rsidP="00E204FF">
      <w:pPr>
        <w:pStyle w:val="NoSpacing"/>
      </w:pPr>
    </w:p>
    <w:p w14:paraId="6E5D7D93" w14:textId="13A76CCA" w:rsidR="00F414AB" w:rsidRPr="00C3580B" w:rsidRDefault="00F414AB" w:rsidP="00E204FF">
      <w:pPr>
        <w:pStyle w:val="NoSpacing"/>
        <w:rPr>
          <w:b/>
          <w:bCs/>
        </w:rPr>
      </w:pPr>
    </w:p>
    <w:p w14:paraId="19052E1E" w14:textId="1442F8A8" w:rsidR="00F414AB" w:rsidRPr="00C3580B" w:rsidRDefault="00BA62C0" w:rsidP="00E204FF">
      <w:pPr>
        <w:pStyle w:val="NoSpacing"/>
      </w:pPr>
      <w:proofErr w:type="spellStart"/>
      <w:r>
        <w:rPr>
          <w:b/>
          <w:bCs/>
        </w:rPr>
        <w:t>Other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m</w:t>
      </w:r>
      <w:r w:rsidRPr="00C3580B">
        <w:rPr>
          <w:b/>
          <w:bCs/>
        </w:rPr>
        <w:t>otivations</w:t>
      </w:r>
      <w:r w:rsidR="00F414AB" w:rsidRPr="00C3580B">
        <w:t>:</w:t>
      </w:r>
      <w:proofErr w:type="gramEnd"/>
      <w:r w:rsidR="00F414AB" w:rsidRPr="00C3580B">
        <w:t xml:space="preserve"> </w:t>
      </w:r>
    </w:p>
    <w:sdt>
      <w:sdtPr>
        <w:id w:val="606166878"/>
        <w:placeholder>
          <w:docPart w:val="02C1FE11761E4941A700FF9BBEC3EC41"/>
        </w:placeholder>
        <w15:color w:val="CCFFFF"/>
      </w:sdtPr>
      <w:sdtEndPr/>
      <w:sdtContent>
        <w:sdt>
          <w:sdtPr>
            <w:id w:val="255249330"/>
            <w:placeholder>
              <w:docPart w:val="DefaultPlaceholder_-1854013440"/>
            </w:placeholder>
            <w:showingPlcHdr/>
          </w:sdtPr>
          <w:sdtContent>
            <w:p w14:paraId="2A654FBE" w14:textId="681AEB71" w:rsidR="00F414AB" w:rsidRDefault="00071C4E" w:rsidP="00E204FF">
              <w:pPr>
                <w:pStyle w:val="NoSpacing"/>
              </w:pPr>
              <w:r w:rsidRPr="00ED1A30">
                <w:rPr>
                  <w:rStyle w:val="PlaceholderText"/>
                </w:rPr>
                <w:t>Click or tap here to enter text.</w:t>
              </w:r>
            </w:p>
          </w:sdtContent>
        </w:sdt>
      </w:sdtContent>
    </w:sdt>
    <w:p w14:paraId="100D7072" w14:textId="108F2B51" w:rsidR="00F414AB" w:rsidRDefault="00F414AB" w:rsidP="00E204FF">
      <w:pPr>
        <w:pStyle w:val="NoSpacing"/>
      </w:pPr>
    </w:p>
    <w:p w14:paraId="5F7D73E0" w14:textId="6AD35414" w:rsidR="00F414AB" w:rsidRDefault="00F414AB" w:rsidP="00E204FF">
      <w:pPr>
        <w:pStyle w:val="NoSpacing"/>
      </w:pPr>
    </w:p>
    <w:p w14:paraId="1F422CD4" w14:textId="2DAE90BB" w:rsidR="00F414AB" w:rsidRPr="0006568A" w:rsidRDefault="00F414AB" w:rsidP="00E204FF">
      <w:pPr>
        <w:pStyle w:val="NoSpacing"/>
      </w:pPr>
    </w:p>
    <w:sectPr w:rsidR="00F414AB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F2067" w14:textId="77777777" w:rsidR="00626D34" w:rsidRDefault="00626D34" w:rsidP="000172E5">
      <w:pPr>
        <w:spacing w:after="0" w:line="240" w:lineRule="auto"/>
      </w:pPr>
      <w:r>
        <w:separator/>
      </w:r>
    </w:p>
  </w:endnote>
  <w:endnote w:type="continuationSeparator" w:id="0">
    <w:p w14:paraId="4406B2A6" w14:textId="77777777" w:rsidR="00626D34" w:rsidRDefault="00626D3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538C1D-D5B8-4879-82E1-EE9DBE347E1E}"/>
    <w:embedBold r:id="rId2" w:fontKey="{5038EEB3-B2D4-471D-B881-3208088122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3BDDB9-565B-45C2-8A0F-944E4738227C}"/>
    <w:embedBold r:id="rId4" w:fontKey="{22BD2394-A65E-4364-80FE-A88FB7D0FF1E}"/>
    <w:embedItalic r:id="rId5" w:fontKey="{0C155B83-8C26-4331-A85D-0BA93AF1C32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B857C7B-A066-459B-A5CB-4635CE2358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BD674EB-668B-4378-B99A-CF9FD9E41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8583" w14:textId="366FEE6D" w:rsidR="006145D8" w:rsidRPr="00D908C9" w:rsidRDefault="00326DE4" w:rsidP="00326DE4">
    <w:pPr>
      <w:pStyle w:val="Footer"/>
      <w:rPr>
        <w:color w:val="2C2CF8"/>
        <w:lang w:val="en-US"/>
      </w:rPr>
    </w:pPr>
    <w:r w:rsidRPr="00D908C9">
      <w:rPr>
        <w:rFonts w:ascii="Arial" w:eastAsia="Calibri" w:hAnsi="Arial" w:cs="Arial"/>
        <w:b/>
        <w:bCs/>
        <w:color w:val="2C2CF8"/>
        <w:sz w:val="20"/>
        <w:szCs w:val="32"/>
        <w:lang w:val="en-US"/>
      </w:rPr>
      <w:t>Application to be submitted when registering</w:t>
    </w:r>
    <w:r w:rsidR="00B23999">
      <w:rPr>
        <w:rFonts w:ascii="Arial" w:eastAsia="Calibri" w:hAnsi="Arial" w:cs="Arial"/>
        <w:b/>
        <w:bCs/>
        <w:color w:val="2C2CF8"/>
        <w:sz w:val="20"/>
        <w:szCs w:val="32"/>
        <w:lang w:val="en-US"/>
      </w:rPr>
      <w:t xml:space="preserve"> for a selection</w:t>
    </w:r>
    <w:r w:rsidR="001D497A">
      <w:rPr>
        <w:rFonts w:ascii="Arial" w:eastAsia="Calibri" w:hAnsi="Arial" w:cs="Arial"/>
        <w:b/>
        <w:bCs/>
        <w:color w:val="2C2CF8"/>
        <w:sz w:val="20"/>
        <w:szCs w:val="32"/>
        <w:lang w:val="en-US"/>
      </w:rPr>
      <w:t xml:space="preserve"> by the Committee</w:t>
    </w:r>
    <w:r w:rsidRPr="00D908C9">
      <w:rPr>
        <w:rFonts w:ascii="Arial" w:eastAsia="Calibri" w:hAnsi="Arial" w:cs="Arial"/>
        <w:b/>
        <w:bCs/>
        <w:color w:val="2C2CF8"/>
        <w:sz w:val="20"/>
        <w:szCs w:val="32"/>
        <w:lang w:val="en-US"/>
      </w:rPr>
      <w:t xml:space="preserve"> (mandatory).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3A5C" w14:textId="77777777" w:rsidR="00626D34" w:rsidRDefault="00626D34" w:rsidP="000172E5">
      <w:pPr>
        <w:spacing w:after="0" w:line="240" w:lineRule="auto"/>
      </w:pPr>
      <w:r>
        <w:separator/>
      </w:r>
    </w:p>
  </w:footnote>
  <w:footnote w:type="continuationSeparator" w:id="0">
    <w:p w14:paraId="7426AE8A" w14:textId="77777777" w:rsidR="00626D34" w:rsidRDefault="00626D3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B64B" w14:textId="23696EB1" w:rsidR="00626D34" w:rsidRDefault="009F723D" w:rsidP="00626D34">
    <w:pPr>
      <w:pStyle w:val="Header"/>
    </w:pPr>
    <w:r>
      <w:drawing>
        <wp:anchor distT="0" distB="0" distL="114300" distR="114300" simplePos="0" relativeHeight="251659264" behindDoc="1" locked="0" layoutInCell="1" allowOverlap="1" wp14:anchorId="548A390C" wp14:editId="1EC85492">
          <wp:simplePos x="0" y="0"/>
          <wp:positionH relativeFrom="column">
            <wp:posOffset>-223520</wp:posOffset>
          </wp:positionH>
          <wp:positionV relativeFrom="paragraph">
            <wp:posOffset>-225697</wp:posOffset>
          </wp:positionV>
          <wp:extent cx="1504950" cy="7429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DA6CD0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6702B6"/>
    <w:multiLevelType w:val="hybridMultilevel"/>
    <w:tmpl w:val="14B005DC"/>
    <w:lvl w:ilvl="0" w:tplc="212E3BD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387852">
    <w:abstractNumId w:val="11"/>
  </w:num>
  <w:num w:numId="2" w16cid:durableId="1440027218">
    <w:abstractNumId w:val="7"/>
  </w:num>
  <w:num w:numId="3" w16cid:durableId="1112899582">
    <w:abstractNumId w:val="16"/>
  </w:num>
  <w:num w:numId="4" w16cid:durableId="695153433">
    <w:abstractNumId w:val="12"/>
  </w:num>
  <w:num w:numId="5" w16cid:durableId="1523283223">
    <w:abstractNumId w:val="13"/>
  </w:num>
  <w:num w:numId="6" w16cid:durableId="1911385332">
    <w:abstractNumId w:val="20"/>
  </w:num>
  <w:num w:numId="7" w16cid:durableId="296959971">
    <w:abstractNumId w:val="6"/>
  </w:num>
  <w:num w:numId="8" w16cid:durableId="721248973">
    <w:abstractNumId w:val="10"/>
  </w:num>
  <w:num w:numId="9" w16cid:durableId="26099996">
    <w:abstractNumId w:val="18"/>
  </w:num>
  <w:num w:numId="10" w16cid:durableId="815420048">
    <w:abstractNumId w:val="1"/>
  </w:num>
  <w:num w:numId="11" w16cid:durableId="1117329326">
    <w:abstractNumId w:val="5"/>
  </w:num>
  <w:num w:numId="12" w16cid:durableId="542669985">
    <w:abstractNumId w:val="0"/>
  </w:num>
  <w:num w:numId="13" w16cid:durableId="295335687">
    <w:abstractNumId w:val="2"/>
  </w:num>
  <w:num w:numId="14" w16cid:durableId="1128744601">
    <w:abstractNumId w:val="9"/>
  </w:num>
  <w:num w:numId="15" w16cid:durableId="955987524">
    <w:abstractNumId w:val="8"/>
  </w:num>
  <w:num w:numId="16" w16cid:durableId="1327322393">
    <w:abstractNumId w:val="17"/>
  </w:num>
  <w:num w:numId="17" w16cid:durableId="1298803865">
    <w:abstractNumId w:val="3"/>
  </w:num>
  <w:num w:numId="18" w16cid:durableId="762919516">
    <w:abstractNumId w:val="22"/>
  </w:num>
  <w:num w:numId="19" w16cid:durableId="684215013">
    <w:abstractNumId w:val="19"/>
  </w:num>
  <w:num w:numId="20" w16cid:durableId="1312372325">
    <w:abstractNumId w:val="15"/>
  </w:num>
  <w:num w:numId="21" w16cid:durableId="1963682807">
    <w:abstractNumId w:val="21"/>
  </w:num>
  <w:num w:numId="22" w16cid:durableId="563492630">
    <w:abstractNumId w:val="4"/>
  </w:num>
  <w:num w:numId="23" w16cid:durableId="197559488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34"/>
    <w:rsid w:val="000172E5"/>
    <w:rsid w:val="000438C2"/>
    <w:rsid w:val="00052382"/>
    <w:rsid w:val="0006568A"/>
    <w:rsid w:val="00071C4E"/>
    <w:rsid w:val="00076F0F"/>
    <w:rsid w:val="00084253"/>
    <w:rsid w:val="000D1F49"/>
    <w:rsid w:val="001036CE"/>
    <w:rsid w:val="00125F7A"/>
    <w:rsid w:val="001727CA"/>
    <w:rsid w:val="001825FD"/>
    <w:rsid w:val="001B663D"/>
    <w:rsid w:val="001C05E9"/>
    <w:rsid w:val="001D497A"/>
    <w:rsid w:val="001F4B19"/>
    <w:rsid w:val="002164B2"/>
    <w:rsid w:val="0026365B"/>
    <w:rsid w:val="00264484"/>
    <w:rsid w:val="002C56E6"/>
    <w:rsid w:val="00311D4F"/>
    <w:rsid w:val="00326DE4"/>
    <w:rsid w:val="00344849"/>
    <w:rsid w:val="00361E11"/>
    <w:rsid w:val="003F0847"/>
    <w:rsid w:val="0040090B"/>
    <w:rsid w:val="0046302A"/>
    <w:rsid w:val="00487D2D"/>
    <w:rsid w:val="004A219A"/>
    <w:rsid w:val="004C4E88"/>
    <w:rsid w:val="004D5D62"/>
    <w:rsid w:val="004E3112"/>
    <w:rsid w:val="005112D0"/>
    <w:rsid w:val="005773C1"/>
    <w:rsid w:val="00577E06"/>
    <w:rsid w:val="00583334"/>
    <w:rsid w:val="005A3BF7"/>
    <w:rsid w:val="005F2035"/>
    <w:rsid w:val="005F7990"/>
    <w:rsid w:val="006145D8"/>
    <w:rsid w:val="00615005"/>
    <w:rsid w:val="00626D34"/>
    <w:rsid w:val="0063739C"/>
    <w:rsid w:val="006752C0"/>
    <w:rsid w:val="006D534A"/>
    <w:rsid w:val="007147D7"/>
    <w:rsid w:val="00721761"/>
    <w:rsid w:val="00745184"/>
    <w:rsid w:val="00770F25"/>
    <w:rsid w:val="00771E36"/>
    <w:rsid w:val="007A1FF2"/>
    <w:rsid w:val="007A35A8"/>
    <w:rsid w:val="007B0A85"/>
    <w:rsid w:val="007C6A52"/>
    <w:rsid w:val="007D63B3"/>
    <w:rsid w:val="007F49CC"/>
    <w:rsid w:val="0081041C"/>
    <w:rsid w:val="0082043E"/>
    <w:rsid w:val="008307B2"/>
    <w:rsid w:val="0083118A"/>
    <w:rsid w:val="00846B76"/>
    <w:rsid w:val="00862939"/>
    <w:rsid w:val="008668C9"/>
    <w:rsid w:val="00880244"/>
    <w:rsid w:val="0088580B"/>
    <w:rsid w:val="008E203A"/>
    <w:rsid w:val="0091229C"/>
    <w:rsid w:val="00940E73"/>
    <w:rsid w:val="0098597D"/>
    <w:rsid w:val="009F619A"/>
    <w:rsid w:val="009F6DDE"/>
    <w:rsid w:val="009F723D"/>
    <w:rsid w:val="00A370A8"/>
    <w:rsid w:val="00A56B36"/>
    <w:rsid w:val="00A60E38"/>
    <w:rsid w:val="00AA7E73"/>
    <w:rsid w:val="00AC23BB"/>
    <w:rsid w:val="00B23999"/>
    <w:rsid w:val="00B337A2"/>
    <w:rsid w:val="00B37792"/>
    <w:rsid w:val="00B46CC0"/>
    <w:rsid w:val="00BA62C0"/>
    <w:rsid w:val="00BD4753"/>
    <w:rsid w:val="00BD5CB1"/>
    <w:rsid w:val="00BE62EE"/>
    <w:rsid w:val="00C003BA"/>
    <w:rsid w:val="00C3580B"/>
    <w:rsid w:val="00C4602F"/>
    <w:rsid w:val="00C46878"/>
    <w:rsid w:val="00C6231D"/>
    <w:rsid w:val="00C87E41"/>
    <w:rsid w:val="00CA49CD"/>
    <w:rsid w:val="00CB4A51"/>
    <w:rsid w:val="00CD4532"/>
    <w:rsid w:val="00CD47B0"/>
    <w:rsid w:val="00CE6104"/>
    <w:rsid w:val="00CE7918"/>
    <w:rsid w:val="00D06C3D"/>
    <w:rsid w:val="00D16163"/>
    <w:rsid w:val="00D908C9"/>
    <w:rsid w:val="00DA50DB"/>
    <w:rsid w:val="00DB3962"/>
    <w:rsid w:val="00DB3FAD"/>
    <w:rsid w:val="00DB682E"/>
    <w:rsid w:val="00DD2FC6"/>
    <w:rsid w:val="00E204FF"/>
    <w:rsid w:val="00E513FA"/>
    <w:rsid w:val="00E61C09"/>
    <w:rsid w:val="00E77079"/>
    <w:rsid w:val="00E901BF"/>
    <w:rsid w:val="00EB3B58"/>
    <w:rsid w:val="00EC7359"/>
    <w:rsid w:val="00ED6924"/>
    <w:rsid w:val="00EE3054"/>
    <w:rsid w:val="00F00606"/>
    <w:rsid w:val="00F01256"/>
    <w:rsid w:val="00F06433"/>
    <w:rsid w:val="00F1235C"/>
    <w:rsid w:val="00F12965"/>
    <w:rsid w:val="00F37152"/>
    <w:rsid w:val="00F408F9"/>
    <w:rsid w:val="00F414AB"/>
    <w:rsid w:val="00F65AD2"/>
    <w:rsid w:val="00FA4F25"/>
    <w:rsid w:val="00FC2768"/>
    <w:rsid w:val="00FC6DA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6D52B34"/>
  <w15:chartTrackingRefBased/>
  <w15:docId w15:val="{AFC5B4CC-F753-450E-AA18-23FB952A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513FA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Revision">
    <w:name w:val="Revision"/>
    <w:hidden/>
    <w:uiPriority w:val="99"/>
    <w:semiHidden/>
    <w:rsid w:val="00DB39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JOMME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2CA4B91F684C04A351819F3AF905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F2B585-324C-4110-8990-27278D3669A6}"/>
      </w:docPartPr>
      <w:docPartBody>
        <w:p w:rsidR="00A4442E" w:rsidRDefault="00CE2D14" w:rsidP="00CE2D14">
          <w:pPr>
            <w:pStyle w:val="DC2CA4B91F684C04A351819F3AF9056C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E0D709AF6139442F9174F8B26D100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91E57-136E-4E2F-827B-E7A690A43FAA}"/>
      </w:docPartPr>
      <w:docPartBody>
        <w:p w:rsidR="00A4442E" w:rsidRDefault="00CE2D14" w:rsidP="00CE2D14">
          <w:pPr>
            <w:pStyle w:val="E0D709AF6139442F9174F8B26D10053D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A424B3C02895408CB81C715230861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919AC-A766-4772-9B3D-534ACB3C45CC}"/>
      </w:docPartPr>
      <w:docPartBody>
        <w:p w:rsidR="00A4442E" w:rsidRDefault="00CE2D14" w:rsidP="00CE2D14">
          <w:pPr>
            <w:pStyle w:val="A424B3C02895408CB81C7152308610E4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3352292878CC4CF3AA0067C9C9F21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4A73A-1B9C-41F2-AA74-EAAE7367BC15}"/>
      </w:docPartPr>
      <w:docPartBody>
        <w:p w:rsidR="00A4442E" w:rsidRDefault="00CE2D14" w:rsidP="00CE2D14">
          <w:pPr>
            <w:pStyle w:val="3352292878CC4CF3AA0067C9C9F21AE4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50573AD4AAE34C9592F0ED2612C28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ADA9E-0CED-40F8-B489-1E8F6C2D0531}"/>
      </w:docPartPr>
      <w:docPartBody>
        <w:p w:rsidR="00A4442E" w:rsidRDefault="00CE2D14" w:rsidP="00CE2D14">
          <w:pPr>
            <w:pStyle w:val="50573AD4AAE34C9592F0ED2612C28011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839F0C55718D456783109AD3942BF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712470-E644-432E-8237-0369CC6686FE}"/>
      </w:docPartPr>
      <w:docPartBody>
        <w:p w:rsidR="00A4442E" w:rsidRDefault="00CE2D14" w:rsidP="00CE2D14">
          <w:pPr>
            <w:pStyle w:val="839F0C55718D456783109AD3942BFA83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282317CD95DD46F2BADC0BFBEA659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43547-46D4-49F7-87D4-619C3D25A052}"/>
      </w:docPartPr>
      <w:docPartBody>
        <w:p w:rsidR="00A4442E" w:rsidRDefault="00CE2D14" w:rsidP="00CE2D14">
          <w:pPr>
            <w:pStyle w:val="282317CD95DD46F2BADC0BFBEA659261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181192D58EC84808A94EBC9498126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E000C-C2E5-4E05-AF6E-D3CB4682D8FE}"/>
      </w:docPartPr>
      <w:docPartBody>
        <w:p w:rsidR="00A4442E" w:rsidRDefault="00CE2D14" w:rsidP="00CE2D14">
          <w:pPr>
            <w:pStyle w:val="181192D58EC84808A94EBC9498126FDB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844DD7149D9444B29075EE176D89E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2370D-7876-49E1-818A-64715C912373}"/>
      </w:docPartPr>
      <w:docPartBody>
        <w:p w:rsidR="00A4442E" w:rsidRDefault="00CE2D14" w:rsidP="00CE2D14">
          <w:pPr>
            <w:pStyle w:val="844DD7149D9444B29075EE176D89E6A9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23AAB406BF7F49858C71E68600F82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54C2E-F9C9-4D19-BA3F-0A8B7993A2E0}"/>
      </w:docPartPr>
      <w:docPartBody>
        <w:p w:rsidR="00A4442E" w:rsidRDefault="00CE2D14" w:rsidP="00CE2D14">
          <w:pPr>
            <w:pStyle w:val="23AAB406BF7F49858C71E68600F823C5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E3F8E376182C46F7AFEDA8B717689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ED4F4-58C0-41B8-905E-03F9CCACECD0}"/>
      </w:docPartPr>
      <w:docPartBody>
        <w:p w:rsidR="00A4442E" w:rsidRDefault="00CE2D14" w:rsidP="00CE2D14">
          <w:pPr>
            <w:pStyle w:val="E3F8E376182C46F7AFEDA8B7176892CF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9FB3699F1AD744E0B1B87BA74BC53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D7C9B-1B8E-409E-9D18-EBBF0B5F4939}"/>
      </w:docPartPr>
      <w:docPartBody>
        <w:p w:rsidR="00A4442E" w:rsidRDefault="00CE2D14" w:rsidP="00CE2D14">
          <w:pPr>
            <w:pStyle w:val="9FB3699F1AD744E0B1B87BA74BC539DF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018751023764430F8DC13B3777CE6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EF6B-D3E4-4A25-A7FA-80998E235882}"/>
      </w:docPartPr>
      <w:docPartBody>
        <w:p w:rsidR="00A4442E" w:rsidRDefault="00CE2D14" w:rsidP="00CE2D14">
          <w:pPr>
            <w:pStyle w:val="018751023764430F8DC13B3777CE6167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FD47CCFBAC424F5FAFD2C4BCADB863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92CEF-7AFA-44F0-A0AB-BEDC75EA7E25}"/>
      </w:docPartPr>
      <w:docPartBody>
        <w:p w:rsidR="00A4442E" w:rsidRDefault="00CE2D14" w:rsidP="00CE2D14">
          <w:pPr>
            <w:pStyle w:val="FD47CCFBAC424F5FAFD2C4BCADB86313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CFB25CDF2647430C8ABB77BA72EA9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F5607B-EEBA-41F8-B517-560CF145FC6B}"/>
      </w:docPartPr>
      <w:docPartBody>
        <w:p w:rsidR="00A4442E" w:rsidRDefault="00CE2D14" w:rsidP="00CE2D14">
          <w:pPr>
            <w:pStyle w:val="CFB25CDF2647430C8ABB77BA72EA9AF6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9A6BE19CB35F46E1B363CB474D623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86857B-0DCC-4676-9E55-95AD44164196}"/>
      </w:docPartPr>
      <w:docPartBody>
        <w:p w:rsidR="00A4442E" w:rsidRDefault="00CE2D14" w:rsidP="00CE2D14">
          <w:pPr>
            <w:pStyle w:val="9A6BE19CB35F46E1B363CB474D623286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02C1FE11761E4941A700FF9BBEC3E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9E411D-346A-486B-9E38-A74CAC70CC9F}"/>
      </w:docPartPr>
      <w:docPartBody>
        <w:p w:rsidR="00A4442E" w:rsidRDefault="00CE2D14" w:rsidP="00CE2D14">
          <w:pPr>
            <w:pStyle w:val="02C1FE11761E4941A700FF9BBEC3EC419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F0F640F5B1EE4536976368DA036CF3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E59A72-D965-4138-A5BA-8030F611D69A}"/>
      </w:docPartPr>
      <w:docPartBody>
        <w:p w:rsidR="00362228" w:rsidRDefault="00362228" w:rsidP="00362228">
          <w:pPr>
            <w:pStyle w:val="F0F640F5B1EE4536976368DA036CF35F"/>
          </w:pPr>
          <w:r w:rsidRPr="002A2267">
            <w:rPr>
              <w:rStyle w:val="PlaceholderText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F420-E54E-4D97-A37E-9A804127BB02}"/>
      </w:docPartPr>
      <w:docPartBody>
        <w:p w:rsidR="004D4AA5" w:rsidRDefault="004D4AA5">
          <w:r w:rsidRPr="00ED1A3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82"/>
    <w:rsid w:val="00115359"/>
    <w:rsid w:val="001C05E9"/>
    <w:rsid w:val="0026365B"/>
    <w:rsid w:val="00362228"/>
    <w:rsid w:val="004D4AA5"/>
    <w:rsid w:val="004E3112"/>
    <w:rsid w:val="00862939"/>
    <w:rsid w:val="00A4442E"/>
    <w:rsid w:val="00AA7E73"/>
    <w:rsid w:val="00B46CC0"/>
    <w:rsid w:val="00BC4C82"/>
    <w:rsid w:val="00CE2D14"/>
    <w:rsid w:val="00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C4C8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C4C82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D4AA5"/>
    <w:rPr>
      <w:color w:val="808080"/>
    </w:rPr>
  </w:style>
  <w:style w:type="paragraph" w:customStyle="1" w:styleId="76B87D0285CB4C558290A04D0170F0229">
    <w:name w:val="76B87D0285CB4C558290A04D0170F022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DC2CA4B91F684C04A351819F3AF9056C9">
    <w:name w:val="DC2CA4B91F684C04A351819F3AF9056C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0D709AF6139442F9174F8B26D10053D9">
    <w:name w:val="E0D709AF6139442F9174F8B26D10053D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A424B3C02895408CB81C7152308610E49">
    <w:name w:val="A424B3C02895408CB81C7152308610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3352292878CC4CF3AA0067C9C9F21AE49">
    <w:name w:val="3352292878CC4CF3AA0067C9C9F21A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50573AD4AAE34C9592F0ED2612C280119">
    <w:name w:val="50573AD4AAE34C9592F0ED2612C2801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39F0C55718D456783109AD3942BFA839">
    <w:name w:val="839F0C55718D456783109AD3942BFA8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82317CD95DD46F2BADC0BFBEA6592619">
    <w:name w:val="282317CD95DD46F2BADC0BFBEA65926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181192D58EC84808A94EBC9498126FDB9">
    <w:name w:val="181192D58EC84808A94EBC9498126FDB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44DD7149D9444B29075EE176D89E6A99">
    <w:name w:val="844DD7149D9444B29075EE176D89E6A9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3AAB406BF7F49858C71E68600F823C59">
    <w:name w:val="23AAB406BF7F49858C71E68600F823C5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3F8E376182C46F7AFEDA8B7176892CF9">
    <w:name w:val="E3F8E376182C46F7AFEDA8B7176892C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FB3699F1AD744E0B1B87BA74BC539DF9">
    <w:name w:val="9FB3699F1AD744E0B1B87BA74BC539D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18751023764430F8DC13B3777CE61679">
    <w:name w:val="018751023764430F8DC13B3777CE6167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D47CCFBAC424F5FAFD2C4BCADB863139">
    <w:name w:val="FD47CCFBAC424F5FAFD2C4BCADB8631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CFB25CDF2647430C8ABB77BA72EA9AF69">
    <w:name w:val="CFB25CDF2647430C8ABB77BA72EA9AF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A6BE19CB35F46E1B363CB474D6232869">
    <w:name w:val="9A6BE19CB35F46E1B363CB474D62328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2C1FE11761E4941A700FF9BBEC3EC419">
    <w:name w:val="02C1FE11761E4941A700FF9BBEC3EC4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0F640F5B1EE4536976368DA036CF35F">
    <w:name w:val="F0F640F5B1EE4536976368DA036CF35F"/>
    <w:rsid w:val="0036222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14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SONNEVILLE Herve</dc:creator>
  <cp:keywords/>
  <dc:description/>
  <cp:lastModifiedBy>SONNEVILLE Herve</cp:lastModifiedBy>
  <cp:revision>3</cp:revision>
  <dcterms:created xsi:type="dcterms:W3CDTF">2025-01-31T08:25:00Z</dcterms:created>
  <dcterms:modified xsi:type="dcterms:W3CDTF">2025-01-31T08:39:00Z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