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55081" w14:textId="0E468D9D" w:rsidR="000172E5" w:rsidRDefault="000172E5" w:rsidP="00E204FF">
      <w:pPr>
        <w:pStyle w:val="Sansinterligne"/>
      </w:pPr>
    </w:p>
    <w:p w14:paraId="21972FEA" w14:textId="43B37921" w:rsidR="00626D34" w:rsidRDefault="00653C1F" w:rsidP="00E204FF">
      <w:pPr>
        <w:pStyle w:val="Sansinterligne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D48C6D2" wp14:editId="0E996B4D">
            <wp:simplePos x="0" y="0"/>
            <wp:positionH relativeFrom="margin">
              <wp:align>right</wp:align>
            </wp:positionH>
            <wp:positionV relativeFrom="paragraph">
              <wp:posOffset>97790</wp:posOffset>
            </wp:positionV>
            <wp:extent cx="5731510" cy="996315"/>
            <wp:effectExtent l="0" t="0" r="2540" b="0"/>
            <wp:wrapNone/>
            <wp:docPr id="8" name="Image 8" descr="Une image contenant texte, capture d’écran, violette, Magent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, capture d’écran, violette, Magenta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F84F0" w14:textId="50CF2BEF" w:rsidR="00626D34" w:rsidRDefault="00626D34" w:rsidP="00E204FF">
      <w:pPr>
        <w:pStyle w:val="Sansinterligne"/>
      </w:pPr>
    </w:p>
    <w:p w14:paraId="20429053" w14:textId="533C2FAE" w:rsidR="00626D34" w:rsidRDefault="00626D34" w:rsidP="00E204FF">
      <w:pPr>
        <w:pStyle w:val="Sansinterligne"/>
      </w:pPr>
    </w:p>
    <w:p w14:paraId="19E01893" w14:textId="451B6FBB" w:rsidR="00626D34" w:rsidRDefault="00626D34" w:rsidP="00E204FF">
      <w:pPr>
        <w:pStyle w:val="Sansinterligne"/>
      </w:pPr>
    </w:p>
    <w:p w14:paraId="489A38D7" w14:textId="5F837D20" w:rsidR="00626D34" w:rsidRDefault="00626D34" w:rsidP="00E204FF">
      <w:pPr>
        <w:pStyle w:val="Sansinterligne"/>
      </w:pPr>
    </w:p>
    <w:p w14:paraId="6742BD4E" w14:textId="4E78BB60" w:rsidR="00E513FA" w:rsidRDefault="00E513FA" w:rsidP="00E204FF">
      <w:pPr>
        <w:pStyle w:val="Sansinterligne"/>
      </w:pPr>
    </w:p>
    <w:p w14:paraId="08168F94" w14:textId="2001FDAF" w:rsidR="00626D34" w:rsidRPr="008307B2" w:rsidRDefault="000438C2" w:rsidP="00DB682E">
      <w:pPr>
        <w:pStyle w:val="Sansinterligne"/>
        <w:jc w:val="center"/>
        <w:rPr>
          <w:rFonts w:ascii="Arial" w:hAnsi="Arial" w:cs="Arial"/>
          <w:b/>
          <w:color w:val="6C1A70"/>
          <w:sz w:val="24"/>
          <w:szCs w:val="24"/>
        </w:rPr>
      </w:pPr>
      <w:r>
        <w:rPr>
          <w:rFonts w:ascii="Arial" w:hAnsi="Arial" w:cs="Arial"/>
          <w:b/>
          <w:noProof/>
          <w:color w:val="1E73AC" w:themeColor="accent2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53B7DA8" wp14:editId="5A7CF6A6">
                <wp:simplePos x="0" y="0"/>
                <wp:positionH relativeFrom="margin">
                  <wp:align>center</wp:align>
                </wp:positionH>
                <wp:positionV relativeFrom="paragraph">
                  <wp:posOffset>810895</wp:posOffset>
                </wp:positionV>
                <wp:extent cx="5886450" cy="2667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66700"/>
                        </a:xfrm>
                        <a:prstGeom prst="rect">
                          <a:avLst/>
                        </a:prstGeom>
                        <a:solidFill>
                          <a:srgbClr val="6C1A70"/>
                        </a:solidFill>
                        <a:ln>
                          <a:solidFill>
                            <a:srgbClr val="6C1A7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85E64B" w14:textId="65A85A3E" w:rsidR="000438C2" w:rsidRPr="000438C2" w:rsidRDefault="00326DE4" w:rsidP="000438C2">
                            <w:pPr>
                              <w:spacing w:before="0"/>
                              <w:rPr>
                                <w:color w:val="FFFFFF" w:themeColor="background1"/>
                              </w:rPr>
                            </w:pPr>
                            <w:r w:rsidRPr="00326DE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Identity of </w:t>
                            </w:r>
                            <w:r w:rsidR="0040530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us</w:t>
                            </w:r>
                            <w:r w:rsidRPr="00326DE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e applicant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B7DA8" id="Rectangle 1" o:spid="_x0000_s1026" style="position:absolute;left:0;text-align:left;margin-left:0;margin-top:63.85pt;width:463.5pt;height:21pt;z-index:251657215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" fillcolor="#6c1a70" strokecolor="#6c1a70" strokeweight="1pt">
                <v:textbox>
                  <w:txbxContent>
                    <w:p w14:paraId="1C85E64B" w14:textId="65A85A3E" w:rsidR="000438C2" w:rsidRPr="000438C2" w:rsidRDefault="00326DE4" w:rsidP="000438C2">
                      <w:pPr>
                        <w:spacing w:before="0"/>
                        <w:rPr>
                          <w:color w:val="FFFFFF" w:themeColor="background1"/>
                        </w:rPr>
                      </w:pPr>
                      <w:r w:rsidRPr="00326DE4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Identity of </w:t>
                      </w:r>
                      <w:r w:rsidR="00405307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us</w:t>
                      </w:r>
                      <w:r w:rsidRPr="00326DE4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e applicant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color w:val="1E73AC" w:themeColor="accent2" w:themeTint="BF"/>
          <w:sz w:val="24"/>
          <w:szCs w:val="24"/>
        </w:rPr>
        <w:br/>
      </w:r>
      <w:r w:rsidRPr="008307B2">
        <w:rPr>
          <w:rFonts w:ascii="Arial" w:hAnsi="Arial" w:cs="Arial"/>
          <w:b/>
          <w:color w:val="6C1A70"/>
          <w:sz w:val="24"/>
          <w:szCs w:val="24"/>
        </w:rPr>
        <w:br/>
      </w:r>
      <w:r w:rsidR="00705D8E">
        <w:rPr>
          <w:rFonts w:ascii="Arial" w:hAnsi="Arial" w:cs="Arial"/>
          <w:b/>
          <w:color w:val="6C1A70"/>
          <w:sz w:val="24"/>
          <w:szCs w:val="24"/>
        </w:rPr>
        <w:br/>
      </w:r>
      <w:r w:rsidR="00326DE4" w:rsidRPr="00326DE4">
        <w:rPr>
          <w:rFonts w:ascii="Arial" w:hAnsi="Arial" w:cs="Arial"/>
          <w:b/>
          <w:color w:val="6C1A70"/>
          <w:sz w:val="24"/>
          <w:szCs w:val="24"/>
        </w:rPr>
        <w:t>APPLICATION</w:t>
      </w:r>
      <w:r w:rsidRPr="008307B2">
        <w:rPr>
          <w:rFonts w:ascii="Arial" w:hAnsi="Arial" w:cs="Arial"/>
          <w:b/>
          <w:color w:val="6C1A70"/>
          <w:sz w:val="24"/>
          <w:szCs w:val="24"/>
        </w:rPr>
        <w:br/>
      </w:r>
      <w:r w:rsidRPr="008307B2">
        <w:rPr>
          <w:rFonts w:ascii="Arial" w:hAnsi="Arial" w:cs="Arial"/>
          <w:b/>
          <w:color w:val="6C1A70"/>
          <w:sz w:val="24"/>
          <w:szCs w:val="24"/>
        </w:rPr>
        <w:br/>
      </w:r>
    </w:p>
    <w:p w14:paraId="575435FA" w14:textId="2F6B42EC" w:rsidR="00626D34" w:rsidRPr="00626D34" w:rsidRDefault="00626D34" w:rsidP="00E204FF">
      <w:pPr>
        <w:pStyle w:val="Sansinterligne"/>
        <w:rPr>
          <w:b/>
          <w:color w:val="1E73AC" w:themeColor="accent2" w:themeTint="BF"/>
        </w:rPr>
      </w:pPr>
      <w:r>
        <w:rPr>
          <w:rFonts w:ascii="Arial" w:hAnsi="Arial" w:cs="Arial"/>
          <w:b/>
          <w:color w:val="1E73AC" w:themeColor="accent2" w:themeTint="BF"/>
          <w:sz w:val="24"/>
          <w:szCs w:val="24"/>
        </w:rPr>
        <w:br/>
      </w:r>
    </w:p>
    <w:p w14:paraId="3E6E90D4" w14:textId="67FD7FAE" w:rsidR="00626D34" w:rsidRDefault="00326DE4" w:rsidP="00E204FF">
      <w:pPr>
        <w:pStyle w:val="Sansinterligne"/>
      </w:pPr>
      <w:r>
        <w:rPr>
          <w:b/>
          <w:bCs/>
        </w:rPr>
        <w:t xml:space="preserve">Last </w:t>
      </w:r>
      <w:proofErr w:type="gramStart"/>
      <w:r>
        <w:rPr>
          <w:b/>
          <w:bCs/>
        </w:rPr>
        <w:t>Name</w:t>
      </w:r>
      <w:r w:rsidR="00626D34">
        <w:t>:</w:t>
      </w:r>
      <w:proofErr w:type="gramEnd"/>
      <w:r w:rsidR="00626D34">
        <w:t xml:space="preserve"> </w:t>
      </w:r>
      <w:sdt>
        <w:sdtPr>
          <w:id w:val="-1132241307"/>
          <w:placeholder>
            <w:docPart w:val="76B87D0285CB4C558290A04D0170F022"/>
          </w:placeholder>
          <w:showingPlcHdr/>
          <w15:color w:val="CCFFFF"/>
        </w:sdtPr>
        <w:sdtEndPr/>
        <w:sdtContent>
          <w:r w:rsidR="00626D34" w:rsidRPr="002A2267">
            <w:rPr>
              <w:rStyle w:val="Textedelespacerserv"/>
            </w:rPr>
            <w:t>Cliquez ou appuyez ici pour entrer du texte.</w:t>
          </w:r>
        </w:sdtContent>
      </w:sdt>
    </w:p>
    <w:p w14:paraId="2C7523CD" w14:textId="266A6405" w:rsidR="00326DE4" w:rsidRDefault="00326DE4" w:rsidP="00E204FF">
      <w:pPr>
        <w:pStyle w:val="Sansinterligne"/>
      </w:pPr>
      <w:r w:rsidRPr="00326DE4">
        <w:rPr>
          <w:b/>
          <w:bCs/>
        </w:rPr>
        <w:t xml:space="preserve">First </w:t>
      </w:r>
      <w:proofErr w:type="gramStart"/>
      <w:r w:rsidRPr="00326DE4">
        <w:rPr>
          <w:b/>
          <w:bCs/>
        </w:rPr>
        <w:t>name</w:t>
      </w:r>
      <w:r w:rsidR="00626D34">
        <w:t>:</w:t>
      </w:r>
      <w:proofErr w:type="gramEnd"/>
      <w:r w:rsidRPr="00326DE4">
        <w:t xml:space="preserve"> </w:t>
      </w:r>
      <w:sdt>
        <w:sdtPr>
          <w:id w:val="-996958010"/>
          <w:placeholder>
            <w:docPart w:val="F0F640F5B1EE4536976368DA036CF35F"/>
          </w:placeholder>
          <w:showingPlcHdr/>
          <w15:color w:val="CCFFFF"/>
        </w:sdtPr>
        <w:sdtEndPr/>
        <w:sdtContent>
          <w:r w:rsidRPr="002A2267">
            <w:rPr>
              <w:rStyle w:val="Textedelespacerserv"/>
            </w:rPr>
            <w:t>Cliquez ou appuyez ici pour entrer du texte.</w:t>
          </w:r>
        </w:sdtContent>
      </w:sdt>
      <w:r w:rsidR="00626D34">
        <w:tab/>
      </w:r>
    </w:p>
    <w:p w14:paraId="48CB9E59" w14:textId="5A8BE483" w:rsidR="00626D34" w:rsidRDefault="00326DE4" w:rsidP="00E204FF">
      <w:pPr>
        <w:pStyle w:val="Sansinterligne"/>
      </w:pPr>
      <w:r w:rsidRPr="00326DE4">
        <w:rPr>
          <w:b/>
          <w:bCs/>
        </w:rPr>
        <w:t xml:space="preserve">Date of </w:t>
      </w:r>
      <w:proofErr w:type="gramStart"/>
      <w:r w:rsidRPr="00326DE4">
        <w:rPr>
          <w:b/>
          <w:bCs/>
        </w:rPr>
        <w:t>birth</w:t>
      </w:r>
      <w:r w:rsidR="00626D34">
        <w:t>:</w:t>
      </w:r>
      <w:proofErr w:type="gramEnd"/>
      <w:r w:rsidR="00626D34">
        <w:t xml:space="preserve"> </w:t>
      </w:r>
      <w:sdt>
        <w:sdtPr>
          <w:id w:val="1414667787"/>
          <w:placeholder>
            <w:docPart w:val="DC2CA4B91F684C04A351819F3AF9056C"/>
          </w:placeholder>
          <w:showingPlcHdr/>
          <w15:color w:val="CCFFFF"/>
        </w:sdtPr>
        <w:sdtEndPr/>
        <w:sdtContent>
          <w:r w:rsidR="00626D34" w:rsidRPr="002A2267">
            <w:rPr>
              <w:rStyle w:val="Textedelespacerserv"/>
            </w:rPr>
            <w:t>Cliquez ou appuyez ici pour entrer du texte.</w:t>
          </w:r>
        </w:sdtContent>
      </w:sdt>
    </w:p>
    <w:p w14:paraId="687A83CB" w14:textId="43CA677B" w:rsidR="00626D34" w:rsidRDefault="00626D34" w:rsidP="00E204FF">
      <w:pPr>
        <w:pStyle w:val="Sansinterligne"/>
      </w:pPr>
      <w:proofErr w:type="gramStart"/>
      <w:r w:rsidRPr="00A60E38">
        <w:rPr>
          <w:b/>
          <w:bCs/>
        </w:rPr>
        <w:t>E-mail</w:t>
      </w:r>
      <w:r>
        <w:t>:</w:t>
      </w:r>
      <w:proofErr w:type="gramEnd"/>
      <w:r>
        <w:t xml:space="preserve"> </w:t>
      </w:r>
      <w:sdt>
        <w:sdtPr>
          <w:id w:val="915897687"/>
          <w:placeholder>
            <w:docPart w:val="E0D709AF6139442F9174F8B26D10053D"/>
          </w:placeholder>
          <w:showingPlcHdr/>
          <w15:color w:val="CCFFFF"/>
        </w:sdtPr>
        <w:sdtEndPr/>
        <w:sdtContent>
          <w:r w:rsidRPr="002A2267">
            <w:rPr>
              <w:rStyle w:val="Textedelespacerserv"/>
            </w:rPr>
            <w:t>Cliquez ou appuyez ici pour entrer du texte.</w:t>
          </w:r>
        </w:sdtContent>
      </w:sdt>
      <w:r>
        <w:tab/>
      </w:r>
      <w:r w:rsidR="00326DE4" w:rsidRPr="00326DE4">
        <w:rPr>
          <w:b/>
          <w:bCs/>
        </w:rPr>
        <w:t xml:space="preserve">Tel. </w:t>
      </w:r>
      <w:proofErr w:type="gramStart"/>
      <w:r w:rsidR="00326DE4" w:rsidRPr="00326DE4">
        <w:rPr>
          <w:b/>
          <w:bCs/>
        </w:rPr>
        <w:t>Office</w:t>
      </w:r>
      <w:r>
        <w:t>:</w:t>
      </w:r>
      <w:proofErr w:type="gramEnd"/>
      <w:r>
        <w:t xml:space="preserve"> </w:t>
      </w:r>
      <w:sdt>
        <w:sdtPr>
          <w:id w:val="-997646645"/>
          <w:placeholder>
            <w:docPart w:val="A424B3C02895408CB81C7152308610E4"/>
          </w:placeholder>
          <w:showingPlcHdr/>
          <w15:color w:val="CCFFFF"/>
        </w:sdtPr>
        <w:sdtEndPr/>
        <w:sdtContent>
          <w:r w:rsidRPr="002A2267">
            <w:rPr>
              <w:rStyle w:val="Textedelespacerserv"/>
            </w:rPr>
            <w:t>Cliquez ou appuyez ici pour entrer du texte.</w:t>
          </w:r>
        </w:sdtContent>
      </w:sdt>
    </w:p>
    <w:p w14:paraId="3126A003" w14:textId="127367C9" w:rsidR="00626D34" w:rsidRDefault="00626D34" w:rsidP="00E204FF">
      <w:pPr>
        <w:pStyle w:val="Sansinterligne"/>
      </w:pPr>
    </w:p>
    <w:p w14:paraId="7870DD14" w14:textId="347E739F" w:rsidR="00E513FA" w:rsidRDefault="000438C2" w:rsidP="00E204FF">
      <w:pPr>
        <w:pStyle w:val="Sansinterligne"/>
      </w:pPr>
      <w:r>
        <w:rPr>
          <w:rFonts w:ascii="Arial" w:hAnsi="Arial" w:cs="Arial"/>
          <w:b/>
          <w:noProof/>
          <w:color w:val="1E73AC" w:themeColor="accent2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01E200" wp14:editId="5DC0F4FA">
                <wp:simplePos x="0" y="0"/>
                <wp:positionH relativeFrom="margin">
                  <wp:posOffset>-86995</wp:posOffset>
                </wp:positionH>
                <wp:positionV relativeFrom="paragraph">
                  <wp:posOffset>113030</wp:posOffset>
                </wp:positionV>
                <wp:extent cx="5886450" cy="2667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66700"/>
                        </a:xfrm>
                        <a:prstGeom prst="rect">
                          <a:avLst/>
                        </a:prstGeom>
                        <a:solidFill>
                          <a:srgbClr val="6C1A70"/>
                        </a:solidFill>
                        <a:ln>
                          <a:solidFill>
                            <a:srgbClr val="6C1A7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77C40C" w14:textId="64FA2ACE" w:rsidR="000438C2" w:rsidRPr="000438C2" w:rsidRDefault="00326DE4" w:rsidP="000438C2">
                            <w:pPr>
                              <w:spacing w:before="0"/>
                              <w:rPr>
                                <w:color w:val="FFFFFF" w:themeColor="background1"/>
                              </w:rPr>
                            </w:pPr>
                            <w:r w:rsidRPr="00326DE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Professional identity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1E200" id="Rectangle 3" o:spid="_x0000_s1027" style="position:absolute;margin-left:-6.85pt;margin-top:8.9pt;width:463.5pt;height:21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" fillcolor="#6c1a70" strokecolor="#6c1a70" strokeweight="1pt">
                <v:textbox>
                  <w:txbxContent>
                    <w:p w14:paraId="3477C40C" w14:textId="64FA2ACE" w:rsidR="000438C2" w:rsidRPr="000438C2" w:rsidRDefault="00326DE4" w:rsidP="000438C2">
                      <w:pPr>
                        <w:spacing w:before="0"/>
                        <w:rPr>
                          <w:color w:val="FFFFFF" w:themeColor="background1"/>
                        </w:rPr>
                      </w:pPr>
                      <w:r w:rsidRPr="00326DE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Professional identity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DEE082" w14:textId="07430ED2" w:rsidR="00626D34" w:rsidRDefault="00626D34" w:rsidP="00E204FF">
      <w:pPr>
        <w:pStyle w:val="Sansinterligne"/>
        <w:rPr>
          <w:rFonts w:ascii="Arial" w:hAnsi="Arial" w:cs="Arial"/>
          <w:b/>
          <w:bCs/>
          <w:color w:val="1E73AC" w:themeColor="accent2" w:themeTint="BF"/>
          <w:sz w:val="24"/>
          <w:szCs w:val="24"/>
        </w:rPr>
      </w:pPr>
      <w:r>
        <w:rPr>
          <w:rFonts w:ascii="Arial" w:hAnsi="Arial" w:cs="Arial"/>
          <w:b/>
          <w:bCs/>
          <w:color w:val="1E73AC" w:themeColor="accent2" w:themeTint="BF"/>
          <w:sz w:val="24"/>
          <w:szCs w:val="24"/>
        </w:rPr>
        <w:br/>
      </w:r>
    </w:p>
    <w:p w14:paraId="36E2F30C" w14:textId="656B7449" w:rsidR="00626D34" w:rsidRPr="00626D34" w:rsidRDefault="00326DE4" w:rsidP="00E204FF">
      <w:pPr>
        <w:pStyle w:val="Sansinterligne"/>
      </w:pPr>
      <w:r>
        <w:rPr>
          <w:b/>
          <w:bCs/>
        </w:rPr>
        <w:t xml:space="preserve">You </w:t>
      </w:r>
      <w:proofErr w:type="gramStart"/>
      <w:r>
        <w:rPr>
          <w:b/>
          <w:bCs/>
        </w:rPr>
        <w:t>are</w:t>
      </w:r>
      <w:r w:rsidR="00626D34" w:rsidRPr="00626D34">
        <w:t>:</w:t>
      </w:r>
      <w:proofErr w:type="gramEnd"/>
      <w:r w:rsidR="00626D34" w:rsidRPr="00626D34">
        <w:t xml:space="preserve"> </w:t>
      </w:r>
      <w:r w:rsidR="00626D34">
        <w:t xml:space="preserve"> </w:t>
      </w:r>
      <w:sdt>
        <w:sdtPr>
          <w:id w:val="-1937587472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23BB">
            <w:rPr>
              <w:rFonts w:ascii="MS Gothic" w:eastAsia="MS Gothic" w:hAnsi="MS Gothic" w:hint="eastAsia"/>
            </w:rPr>
            <w:t>☐</w:t>
          </w:r>
        </w:sdtContent>
      </w:sdt>
      <w:r w:rsidR="00626D34">
        <w:t xml:space="preserve"> </w:t>
      </w:r>
      <w:r w:rsidRPr="00326DE4">
        <w:rPr>
          <w:b/>
          <w:bCs/>
        </w:rPr>
        <w:t>Researcher, Teacher/researcher</w:t>
      </w:r>
      <w:r w:rsidR="00AC23BB" w:rsidRPr="00A60E38">
        <w:rPr>
          <w:b/>
          <w:bCs/>
        </w:rPr>
        <w:tab/>
      </w:r>
      <w:r w:rsidR="00AC23BB">
        <w:tab/>
      </w:r>
      <w:sdt>
        <w:sdtPr>
          <w:id w:val="365490439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23BB">
            <w:rPr>
              <w:rFonts w:ascii="MS Gothic" w:eastAsia="MS Gothic" w:hAnsi="MS Gothic" w:hint="eastAsia"/>
            </w:rPr>
            <w:t>☐</w:t>
          </w:r>
        </w:sdtContent>
      </w:sdt>
      <w:r w:rsidR="00AC23BB">
        <w:t xml:space="preserve"> </w:t>
      </w:r>
      <w:r w:rsidRPr="00326DE4">
        <w:rPr>
          <w:b/>
          <w:bCs/>
        </w:rPr>
        <w:t>Engineer (specify IR, AI)</w:t>
      </w:r>
      <w:r>
        <w:rPr>
          <w:b/>
          <w:bCs/>
        </w:rPr>
        <w:t>:</w:t>
      </w:r>
      <w:r w:rsidRPr="00326DE4">
        <w:rPr>
          <w:b/>
          <w:bCs/>
        </w:rPr>
        <w:t xml:space="preserve"> </w:t>
      </w:r>
      <w:sdt>
        <w:sdtPr>
          <w:id w:val="1762711943"/>
          <w:placeholder>
            <w:docPart w:val="3352292878CC4CF3AA0067C9C9F21AE4"/>
          </w:placeholder>
          <w:showingPlcHdr/>
          <w15:color w:val="CCFFFF"/>
        </w:sdtPr>
        <w:sdtEndPr/>
        <w:sdtContent>
          <w:r w:rsidR="00AC23BB" w:rsidRPr="002A2267">
            <w:rPr>
              <w:rStyle w:val="Textedelespacerserv"/>
            </w:rPr>
            <w:t>Cliquez ou appuyez ici pour entrer du texte.</w:t>
          </w:r>
        </w:sdtContent>
      </w:sdt>
      <w:r w:rsidR="00AC23BB">
        <w:t xml:space="preserve"> </w:t>
      </w:r>
      <w:r w:rsidR="00AC23BB">
        <w:tab/>
      </w:r>
      <w:r w:rsidR="00AC23BB">
        <w:tab/>
      </w:r>
      <w:sdt>
        <w:sdtPr>
          <w:id w:val="-77902160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534A">
            <w:rPr>
              <w:rFonts w:ascii="MS Gothic" w:eastAsia="MS Gothic" w:hAnsi="MS Gothic" w:hint="eastAsia"/>
            </w:rPr>
            <w:t>☐</w:t>
          </w:r>
        </w:sdtContent>
      </w:sdt>
      <w:r w:rsidR="00AC23BB">
        <w:t xml:space="preserve"> </w:t>
      </w:r>
      <w:r w:rsidR="00AC23BB" w:rsidRPr="00A60E38">
        <w:rPr>
          <w:b/>
          <w:bCs/>
        </w:rPr>
        <w:t>Post-Doctorant</w:t>
      </w:r>
      <w:r w:rsidR="00AC23BB" w:rsidRPr="00A60E38">
        <w:rPr>
          <w:b/>
          <w:bCs/>
        </w:rPr>
        <w:tab/>
      </w:r>
      <w:r w:rsidR="00AC23BB">
        <w:tab/>
      </w:r>
      <w:sdt>
        <w:sdtPr>
          <w:id w:val="87740994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534A">
            <w:rPr>
              <w:rFonts w:ascii="MS Gothic" w:eastAsia="MS Gothic" w:hAnsi="MS Gothic" w:hint="eastAsia"/>
            </w:rPr>
            <w:t>☐</w:t>
          </w:r>
        </w:sdtContent>
      </w:sdt>
      <w:r w:rsidR="00AC23BB">
        <w:t xml:space="preserve"> </w:t>
      </w:r>
      <w:r w:rsidR="00AC23BB" w:rsidRPr="00A60E38">
        <w:rPr>
          <w:b/>
          <w:bCs/>
        </w:rPr>
        <w:t>Doctorant</w:t>
      </w:r>
      <w:r w:rsidR="00AC23BB" w:rsidRPr="00A60E38">
        <w:rPr>
          <w:b/>
          <w:bCs/>
        </w:rPr>
        <w:tab/>
      </w:r>
      <w:r w:rsidR="00AC23BB">
        <w:tab/>
      </w:r>
      <w:sdt>
        <w:sdtPr>
          <w:id w:val="1831563270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0E38">
            <w:rPr>
              <w:rFonts w:ascii="MS Gothic" w:eastAsia="MS Gothic" w:hAnsi="MS Gothic" w:hint="eastAsia"/>
            </w:rPr>
            <w:t>☐</w:t>
          </w:r>
        </w:sdtContent>
      </w:sdt>
      <w:r w:rsidR="00AC23BB" w:rsidRPr="00A60E38">
        <w:rPr>
          <w:b/>
          <w:bCs/>
        </w:rPr>
        <w:t xml:space="preserve"> </w:t>
      </w:r>
      <w:r>
        <w:rPr>
          <w:b/>
          <w:bCs/>
        </w:rPr>
        <w:t>Other</w:t>
      </w:r>
      <w:r w:rsidR="00AC23BB">
        <w:t xml:space="preserve"> (</w:t>
      </w:r>
      <w:r>
        <w:t>specify):</w:t>
      </w:r>
      <w:r w:rsidR="00AC23BB">
        <w:t xml:space="preserve"> </w:t>
      </w:r>
      <w:sdt>
        <w:sdtPr>
          <w:id w:val="-723142148"/>
          <w:placeholder>
            <w:docPart w:val="50573AD4AAE34C9592F0ED2612C28011"/>
          </w:placeholder>
          <w:showingPlcHdr/>
          <w15:color w:val="CCFFFF"/>
        </w:sdtPr>
        <w:sdtEndPr/>
        <w:sdtContent>
          <w:r w:rsidR="00AC23BB" w:rsidRPr="002A2267">
            <w:rPr>
              <w:rStyle w:val="Textedelespacerserv"/>
            </w:rPr>
            <w:t>Cliquez ou appuyez ici pour entrer du texte.</w:t>
          </w:r>
        </w:sdtContent>
      </w:sdt>
    </w:p>
    <w:p w14:paraId="241AF240" w14:textId="38CC389F" w:rsidR="00626D34" w:rsidRDefault="00626D34" w:rsidP="00E204FF">
      <w:pPr>
        <w:pStyle w:val="Sansinterligne"/>
      </w:pPr>
    </w:p>
    <w:p w14:paraId="0DA50E85" w14:textId="112F3FDE" w:rsidR="00626D34" w:rsidRDefault="00326DE4" w:rsidP="00E204FF">
      <w:pPr>
        <w:pStyle w:val="Sansinterligne"/>
      </w:pPr>
      <w:r w:rsidRPr="00326DE4">
        <w:rPr>
          <w:b/>
          <w:bCs/>
        </w:rPr>
        <w:t xml:space="preserve">Your </w:t>
      </w:r>
      <w:proofErr w:type="gramStart"/>
      <w:r w:rsidRPr="00326DE4">
        <w:rPr>
          <w:b/>
          <w:bCs/>
        </w:rPr>
        <w:t>organisation:</w:t>
      </w:r>
      <w:proofErr w:type="gramEnd"/>
      <w:r w:rsidRPr="00326DE4">
        <w:rPr>
          <w:b/>
          <w:bCs/>
        </w:rPr>
        <w:t xml:space="preserve"> </w:t>
      </w:r>
      <w:sdt>
        <w:sdtPr>
          <w:id w:val="484982875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534A">
            <w:rPr>
              <w:rFonts w:ascii="MS Gothic" w:eastAsia="MS Gothic" w:hAnsi="MS Gothic" w:hint="eastAsia"/>
            </w:rPr>
            <w:t>☐</w:t>
          </w:r>
        </w:sdtContent>
      </w:sdt>
      <w:r w:rsidR="00AC23BB">
        <w:t xml:space="preserve"> </w:t>
      </w:r>
      <w:r w:rsidR="00AC23BB" w:rsidRPr="00A60E38">
        <w:rPr>
          <w:b/>
          <w:bCs/>
        </w:rPr>
        <w:t>CNRS</w:t>
      </w:r>
      <w:r w:rsidR="00AC23BB">
        <w:tab/>
      </w:r>
      <w:sdt>
        <w:sdtPr>
          <w:id w:val="1947034167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14AB">
            <w:rPr>
              <w:rFonts w:ascii="MS Gothic" w:eastAsia="MS Gothic" w:hAnsi="MS Gothic" w:hint="eastAsia"/>
            </w:rPr>
            <w:t>☐</w:t>
          </w:r>
        </w:sdtContent>
      </w:sdt>
      <w:r w:rsidR="00AC23BB">
        <w:t xml:space="preserve"> </w:t>
      </w:r>
      <w:r w:rsidR="00AC23BB" w:rsidRPr="00A60E38">
        <w:rPr>
          <w:b/>
          <w:bCs/>
        </w:rPr>
        <w:t>Universit</w:t>
      </w:r>
      <w:r>
        <w:rPr>
          <w:b/>
          <w:bCs/>
        </w:rPr>
        <w:t>y</w:t>
      </w:r>
      <w:r w:rsidR="00AC23BB">
        <w:tab/>
      </w:r>
      <w:sdt>
        <w:sdtPr>
          <w:id w:val="2064672989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534A">
            <w:rPr>
              <w:rFonts w:ascii="MS Gothic" w:eastAsia="MS Gothic" w:hAnsi="MS Gothic" w:hint="eastAsia"/>
            </w:rPr>
            <w:t>☐</w:t>
          </w:r>
        </w:sdtContent>
      </w:sdt>
      <w:r w:rsidR="00AC23BB" w:rsidRPr="00A60E38">
        <w:rPr>
          <w:b/>
          <w:bCs/>
        </w:rPr>
        <w:t xml:space="preserve"> </w:t>
      </w:r>
      <w:r>
        <w:rPr>
          <w:b/>
          <w:bCs/>
        </w:rPr>
        <w:t>Other</w:t>
      </w:r>
      <w:r>
        <w:t xml:space="preserve"> (specify):</w:t>
      </w:r>
      <w:r w:rsidR="00AC23BB">
        <w:t xml:space="preserve"> </w:t>
      </w:r>
      <w:sdt>
        <w:sdtPr>
          <w:id w:val="-40749699"/>
          <w:placeholder>
            <w:docPart w:val="839F0C55718D456783109AD3942BFA83"/>
          </w:placeholder>
          <w:showingPlcHdr/>
          <w15:color w:val="CCFFFF"/>
        </w:sdtPr>
        <w:sdtEndPr/>
        <w:sdtContent>
          <w:r w:rsidR="00AC23BB" w:rsidRPr="002A2267">
            <w:rPr>
              <w:rStyle w:val="Textedelespacerserv"/>
            </w:rPr>
            <w:t>Cliquez ou appuyez ici pour entrer du texte.</w:t>
          </w:r>
        </w:sdtContent>
      </w:sdt>
    </w:p>
    <w:p w14:paraId="5429DDC7" w14:textId="20EE6B2E" w:rsidR="00626D34" w:rsidRDefault="00626D34" w:rsidP="00E204FF">
      <w:pPr>
        <w:pStyle w:val="Sansinterligne"/>
      </w:pPr>
    </w:p>
    <w:p w14:paraId="2E52F456" w14:textId="24459763" w:rsidR="00626D34" w:rsidRPr="00326DE4" w:rsidRDefault="00326DE4" w:rsidP="00E204FF">
      <w:pPr>
        <w:pStyle w:val="Sansinterligne"/>
        <w:rPr>
          <w:b/>
          <w:bCs/>
        </w:rPr>
      </w:pPr>
      <w:r w:rsidRPr="00326DE4">
        <w:rPr>
          <w:b/>
          <w:bCs/>
        </w:rPr>
        <w:t xml:space="preserve">Name and address of your </w:t>
      </w:r>
      <w:proofErr w:type="gramStart"/>
      <w:r w:rsidRPr="00326DE4">
        <w:rPr>
          <w:b/>
          <w:bCs/>
        </w:rPr>
        <w:t>laboratory</w:t>
      </w:r>
      <w:r w:rsidR="00AC23BB" w:rsidRPr="00326DE4">
        <w:rPr>
          <w:b/>
          <w:bCs/>
        </w:rPr>
        <w:t>:</w:t>
      </w:r>
      <w:proofErr w:type="gramEnd"/>
      <w:r w:rsidR="00AC23BB" w:rsidRPr="00326DE4">
        <w:rPr>
          <w:b/>
          <w:bCs/>
        </w:rPr>
        <w:t xml:space="preserve"> </w:t>
      </w:r>
      <w:sdt>
        <w:sdtPr>
          <w:rPr>
            <w:b/>
            <w:bCs/>
          </w:rPr>
          <w:id w:val="455989353"/>
          <w:placeholder>
            <w:docPart w:val="282317CD95DD46F2BADC0BFBEA659261"/>
          </w:placeholder>
          <w:showingPlcHdr/>
          <w15:color w:val="CCFFFF"/>
        </w:sdtPr>
        <w:sdtEndPr>
          <w:rPr>
            <w:b w:val="0"/>
            <w:bCs w:val="0"/>
          </w:rPr>
        </w:sdtEndPr>
        <w:sdtContent>
          <w:r w:rsidR="00AC23BB" w:rsidRPr="00326DE4">
            <w:rPr>
              <w:rStyle w:val="Textedelespacerserv"/>
            </w:rPr>
            <w:t>Cliquez ou appuyez ici pour entrer du texte.</w:t>
          </w:r>
        </w:sdtContent>
      </w:sdt>
      <w:r w:rsidR="00AC23BB" w:rsidRPr="00326DE4">
        <w:rPr>
          <w:b/>
          <w:bCs/>
        </w:rPr>
        <w:br/>
      </w:r>
    </w:p>
    <w:p w14:paraId="6D2506AA" w14:textId="01317201" w:rsidR="00626D34" w:rsidRDefault="00326DE4" w:rsidP="00E204FF">
      <w:pPr>
        <w:pStyle w:val="Sansinterligne"/>
      </w:pPr>
      <w:proofErr w:type="gramStart"/>
      <w:r>
        <w:rPr>
          <w:b/>
          <w:bCs/>
        </w:rPr>
        <w:t>Team</w:t>
      </w:r>
      <w:r w:rsidR="00AC23BB">
        <w:t>:</w:t>
      </w:r>
      <w:proofErr w:type="gramEnd"/>
      <w:r w:rsidR="00AC23BB">
        <w:t xml:space="preserve"> </w:t>
      </w:r>
      <w:sdt>
        <w:sdtPr>
          <w:id w:val="1691640078"/>
          <w:placeholder>
            <w:docPart w:val="181192D58EC84808A94EBC9498126FDB"/>
          </w:placeholder>
          <w:showingPlcHdr/>
          <w15:color w:val="CCFFFF"/>
        </w:sdtPr>
        <w:sdtEndPr/>
        <w:sdtContent>
          <w:r w:rsidR="00AC23BB" w:rsidRPr="002A2267">
            <w:rPr>
              <w:rStyle w:val="Textedelespacerserv"/>
            </w:rPr>
            <w:t>Cliquez ou appuyez ici pour entrer du texte.</w:t>
          </w:r>
        </w:sdtContent>
      </w:sdt>
    </w:p>
    <w:p w14:paraId="2B460C4B" w14:textId="7CB3B776" w:rsidR="00626D34" w:rsidRDefault="00AC23BB" w:rsidP="00E204FF">
      <w:pPr>
        <w:pStyle w:val="Sansinterligne"/>
      </w:pPr>
      <w:r w:rsidRPr="00A60E38">
        <w:rPr>
          <w:b/>
          <w:bCs/>
        </w:rPr>
        <w:t xml:space="preserve">CNRS : </w:t>
      </w:r>
      <w:r w:rsidR="00326DE4" w:rsidRPr="00326DE4">
        <w:rPr>
          <w:b/>
          <w:bCs/>
        </w:rPr>
        <w:t xml:space="preserve">Regional </w:t>
      </w:r>
      <w:proofErr w:type="gramStart"/>
      <w:r w:rsidR="00326DE4" w:rsidRPr="00326DE4">
        <w:rPr>
          <w:b/>
          <w:bCs/>
        </w:rPr>
        <w:t>Delegation</w:t>
      </w:r>
      <w:r>
        <w:t>:</w:t>
      </w:r>
      <w:proofErr w:type="gramEnd"/>
      <w:r>
        <w:t xml:space="preserve"> </w:t>
      </w:r>
      <w:sdt>
        <w:sdtPr>
          <w:id w:val="-1117066759"/>
          <w:placeholder>
            <w:docPart w:val="844DD7149D9444B29075EE176D89E6A9"/>
          </w:placeholder>
          <w:showingPlcHdr/>
          <w15:color w:val="CCFFFF"/>
        </w:sdtPr>
        <w:sdtEndPr/>
        <w:sdtContent>
          <w:r w:rsidRPr="002A2267">
            <w:rPr>
              <w:rStyle w:val="Textedelespacerserv"/>
            </w:rPr>
            <w:t>Cliquez ou appuyez ici pour entrer du texte.</w:t>
          </w:r>
        </w:sdtContent>
      </w:sdt>
      <w:r>
        <w:tab/>
      </w:r>
      <w:r w:rsidR="00405307" w:rsidRPr="00405307">
        <w:rPr>
          <w:b/>
          <w:bCs/>
        </w:rPr>
        <w:t>Your lab code</w:t>
      </w:r>
      <w:r>
        <w:t xml:space="preserve">: </w:t>
      </w:r>
      <w:sdt>
        <w:sdtPr>
          <w:id w:val="1632135826"/>
          <w:placeholder>
            <w:docPart w:val="23AAB406BF7F49858C71E68600F823C5"/>
          </w:placeholder>
          <w:showingPlcHdr/>
          <w15:color w:val="CCFFFF"/>
        </w:sdtPr>
        <w:sdtEndPr/>
        <w:sdtContent>
          <w:r w:rsidRPr="002A2267">
            <w:rPr>
              <w:rStyle w:val="Textedelespacerserv"/>
            </w:rPr>
            <w:t>Cliquez ou appuyez ici pour entrer du texte.</w:t>
          </w:r>
        </w:sdtContent>
      </w:sdt>
    </w:p>
    <w:p w14:paraId="2A388EA0" w14:textId="38666A54" w:rsidR="00626D34" w:rsidRDefault="00626D34" w:rsidP="00E204FF">
      <w:pPr>
        <w:pStyle w:val="Sansinterligne"/>
      </w:pPr>
    </w:p>
    <w:p w14:paraId="3880337C" w14:textId="45B6DF25" w:rsidR="00AC23BB" w:rsidRDefault="00AC23BB" w:rsidP="00AC23BB">
      <w:pPr>
        <w:pStyle w:val="Sansinterligne"/>
      </w:pPr>
    </w:p>
    <w:p w14:paraId="15C5BE65" w14:textId="4015D2DB" w:rsidR="00E513FA" w:rsidRDefault="000438C2" w:rsidP="00AC23BB">
      <w:pPr>
        <w:pStyle w:val="Sansinterligne"/>
      </w:pPr>
      <w:r>
        <w:rPr>
          <w:rFonts w:ascii="Arial" w:hAnsi="Arial" w:cs="Arial"/>
          <w:b/>
          <w:noProof/>
          <w:color w:val="1E73AC" w:themeColor="accent2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B3ABC0" wp14:editId="139CEA4A">
                <wp:simplePos x="0" y="0"/>
                <wp:positionH relativeFrom="margin">
                  <wp:align>center</wp:align>
                </wp:positionH>
                <wp:positionV relativeFrom="paragraph">
                  <wp:posOffset>91440</wp:posOffset>
                </wp:positionV>
                <wp:extent cx="5886450" cy="2667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66700"/>
                        </a:xfrm>
                        <a:prstGeom prst="rect">
                          <a:avLst/>
                        </a:prstGeom>
                        <a:solidFill>
                          <a:srgbClr val="6C1A70"/>
                        </a:solidFill>
                        <a:ln>
                          <a:solidFill>
                            <a:srgbClr val="6C1A7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FD7752" w14:textId="43AA99E7" w:rsidR="000438C2" w:rsidRPr="000438C2" w:rsidRDefault="000438C2" w:rsidP="000438C2">
                            <w:pPr>
                              <w:spacing w:before="0"/>
                              <w:rPr>
                                <w:color w:val="FFFFFF" w:themeColor="background1"/>
                              </w:rPr>
                            </w:pPr>
                            <w:r w:rsidRPr="000438C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Organisation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3ABC0" id="Rectangle 4" o:spid="_x0000_s1028" style="position:absolute;margin-left:0;margin-top:7.2pt;width:463.5pt;height:21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" fillcolor="#6c1a70" strokecolor="#6c1a70" strokeweight="1pt">
                <v:textbox>
                  <w:txbxContent>
                    <w:p w14:paraId="57FD7752" w14:textId="43AA99E7" w:rsidR="000438C2" w:rsidRPr="000438C2" w:rsidRDefault="000438C2" w:rsidP="000438C2">
                      <w:pPr>
                        <w:spacing w:before="0"/>
                        <w:rPr>
                          <w:color w:val="FFFFFF" w:themeColor="background1"/>
                        </w:rPr>
                      </w:pPr>
                      <w:r w:rsidRPr="000438C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Organisation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3668894" w14:textId="4457EBD1" w:rsidR="00626D34" w:rsidRDefault="00AC23BB" w:rsidP="00326DE4">
      <w:pPr>
        <w:pStyle w:val="Sansinterligne"/>
        <w:rPr>
          <w:b/>
          <w:bCs/>
          <w:lang w:val="en-US"/>
        </w:rPr>
      </w:pPr>
      <w:r w:rsidRPr="00653C1F">
        <w:rPr>
          <w:rFonts w:ascii="Arial" w:hAnsi="Arial" w:cs="Arial"/>
          <w:b/>
          <w:bCs/>
          <w:color w:val="1E73AC" w:themeColor="accent2" w:themeTint="BF"/>
          <w:sz w:val="24"/>
          <w:szCs w:val="24"/>
          <w:lang w:val="en-US"/>
        </w:rPr>
        <w:br/>
      </w:r>
      <w:r w:rsidRPr="00653C1F">
        <w:rPr>
          <w:rFonts w:ascii="Arial" w:hAnsi="Arial" w:cs="Arial"/>
          <w:b/>
          <w:bCs/>
          <w:color w:val="1E73AC" w:themeColor="accent2" w:themeTint="BF"/>
          <w:sz w:val="24"/>
          <w:szCs w:val="24"/>
          <w:lang w:val="en-US"/>
        </w:rPr>
        <w:br/>
      </w:r>
      <w:r w:rsidR="00326DE4" w:rsidRPr="00326DE4">
        <w:rPr>
          <w:b/>
          <w:bCs/>
          <w:lang w:val="en-US"/>
        </w:rPr>
        <w:t>The total cost of the course (registration fees - doctoral students</w:t>
      </w:r>
      <w:r w:rsidR="00326DE4" w:rsidRPr="0081041C">
        <w:rPr>
          <w:i/>
          <w:iCs/>
          <w:color w:val="1E73AC" w:themeColor="accent2" w:themeTint="BF"/>
          <w:lang w:val="en-US"/>
        </w:rPr>
        <w:t>*</w:t>
      </w:r>
      <w:r w:rsidR="00326DE4" w:rsidRPr="00326DE4">
        <w:rPr>
          <w:b/>
          <w:bCs/>
          <w:lang w:val="en-US"/>
        </w:rPr>
        <w:t>: €</w:t>
      </w:r>
      <w:r w:rsidR="0081041C">
        <w:rPr>
          <w:b/>
          <w:bCs/>
          <w:lang w:val="en-US"/>
        </w:rPr>
        <w:t>450 VAT included</w:t>
      </w:r>
      <w:r w:rsidR="00326DE4" w:rsidRPr="00326DE4">
        <w:rPr>
          <w:b/>
          <w:bCs/>
          <w:lang w:val="en-US"/>
        </w:rPr>
        <w:t>, public sector employees: €</w:t>
      </w:r>
      <w:r w:rsidR="0081041C">
        <w:rPr>
          <w:b/>
          <w:bCs/>
          <w:lang w:val="en-US"/>
        </w:rPr>
        <w:t>540 VAT included</w:t>
      </w:r>
      <w:r w:rsidR="00326DE4" w:rsidRPr="00326DE4">
        <w:rPr>
          <w:b/>
          <w:bCs/>
          <w:lang w:val="en-US"/>
        </w:rPr>
        <w:t>, private sector employees: €</w:t>
      </w:r>
      <w:r w:rsidR="0081041C">
        <w:rPr>
          <w:b/>
          <w:bCs/>
          <w:lang w:val="en-US"/>
        </w:rPr>
        <w:t>780 VAT included</w:t>
      </w:r>
      <w:r w:rsidR="00326DE4" w:rsidRPr="00326DE4">
        <w:rPr>
          <w:b/>
          <w:bCs/>
          <w:lang w:val="en-US"/>
        </w:rPr>
        <w:t>) is borne by the organisation to which you belong.</w:t>
      </w:r>
    </w:p>
    <w:p w14:paraId="2D11B398" w14:textId="77777777" w:rsidR="00326DE4" w:rsidRPr="00326DE4" w:rsidRDefault="00326DE4" w:rsidP="00326DE4">
      <w:pPr>
        <w:pStyle w:val="Sansinterligne"/>
        <w:rPr>
          <w:b/>
          <w:bCs/>
          <w:lang w:val="en-US"/>
        </w:rPr>
      </w:pPr>
    </w:p>
    <w:p w14:paraId="011141B0" w14:textId="77777777" w:rsidR="00326DE4" w:rsidRPr="00326DE4" w:rsidRDefault="00326DE4" w:rsidP="00326DE4">
      <w:pPr>
        <w:pStyle w:val="Sansinterligne"/>
        <w:rPr>
          <w:lang w:val="en-US"/>
        </w:rPr>
      </w:pPr>
      <w:r w:rsidRPr="00326DE4">
        <w:rPr>
          <w:lang w:val="en-US"/>
        </w:rPr>
        <w:t xml:space="preserve">Registration includes lunches, dinners, breaks and accommodation. </w:t>
      </w:r>
    </w:p>
    <w:p w14:paraId="56976869" w14:textId="0E11B7FC" w:rsidR="00A60E38" w:rsidRPr="00405307" w:rsidRDefault="00326DE4" w:rsidP="00326DE4">
      <w:pPr>
        <w:pStyle w:val="Sansinterligne"/>
        <w:rPr>
          <w:i/>
          <w:iCs/>
          <w:color w:val="1E73AC" w:themeColor="accent2" w:themeTint="BF"/>
          <w:lang w:val="en-US"/>
        </w:rPr>
      </w:pPr>
      <w:r w:rsidRPr="00405307">
        <w:rPr>
          <w:i/>
          <w:iCs/>
          <w:color w:val="1E73AC" w:themeColor="accent2" w:themeTint="BF"/>
          <w:lang w:val="en-US"/>
        </w:rPr>
        <w:t>*AFC and GDR CohereX scholarships will be available to students upon application and selection.</w:t>
      </w:r>
    </w:p>
    <w:p w14:paraId="65AE385D" w14:textId="2EF558BF" w:rsidR="000438C2" w:rsidRPr="00326DE4" w:rsidRDefault="000438C2" w:rsidP="00E204FF">
      <w:pPr>
        <w:pStyle w:val="Sansinterligne"/>
        <w:rPr>
          <w:lang w:val="en-US"/>
        </w:rPr>
      </w:pPr>
    </w:p>
    <w:p w14:paraId="0E362B6A" w14:textId="155A640B" w:rsidR="00A60E38" w:rsidRPr="00326DE4" w:rsidRDefault="00771E36" w:rsidP="00E204FF">
      <w:pPr>
        <w:pStyle w:val="Sansinterligne"/>
        <w:rPr>
          <w:lang w:val="en-US"/>
        </w:rPr>
      </w:pPr>
      <w:r>
        <w:rPr>
          <w:rFonts w:ascii="Arial" w:hAnsi="Arial" w:cs="Arial"/>
          <w:b/>
          <w:noProof/>
          <w:color w:val="1E73AC" w:themeColor="accent2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0DE0CE" wp14:editId="521D9B29">
                <wp:simplePos x="0" y="0"/>
                <wp:positionH relativeFrom="margin">
                  <wp:posOffset>-85725</wp:posOffset>
                </wp:positionH>
                <wp:positionV relativeFrom="paragraph">
                  <wp:posOffset>81280</wp:posOffset>
                </wp:positionV>
                <wp:extent cx="5886450" cy="27622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76225"/>
                        </a:xfrm>
                        <a:prstGeom prst="rect">
                          <a:avLst/>
                        </a:prstGeom>
                        <a:solidFill>
                          <a:srgbClr val="6C1A70"/>
                        </a:solidFill>
                        <a:ln>
                          <a:solidFill>
                            <a:srgbClr val="6C1A7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A30934" w14:textId="06138048" w:rsidR="000438C2" w:rsidRPr="00326DE4" w:rsidRDefault="00326DE4" w:rsidP="000438C2">
                            <w:pPr>
                              <w:spacing w:before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326DE4"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Reasoned opinion from the Director of the unit (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mandatory</w:t>
                            </w:r>
                            <w:r w:rsidRPr="00326DE4"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DE0CE" id="Rectangle 9" o:spid="_x0000_s1029" style="position:absolute;margin-left:-6.75pt;margin-top:6.4pt;width:463.5pt;height:21.75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" fillcolor="#6c1a70" strokecolor="#6c1a70" strokeweight="1pt">
                <v:textbox>
                  <w:txbxContent>
                    <w:p w14:paraId="49A30934" w14:textId="06138048" w:rsidR="000438C2" w:rsidRPr="00326DE4" w:rsidRDefault="00326DE4" w:rsidP="000438C2">
                      <w:pPr>
                        <w:spacing w:before="0"/>
                        <w:rPr>
                          <w:color w:val="FFFFFF" w:themeColor="background1"/>
                          <w:lang w:val="en-US"/>
                        </w:rPr>
                      </w:pPr>
                      <w:r w:rsidRPr="00326DE4">
                        <w:rPr>
                          <w:rFonts w:ascii="Arial" w:eastAsia="Calibri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Reasoned opinion from the Director of the unit (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mandatory</w:t>
                      </w:r>
                      <w:r w:rsidRPr="00326DE4">
                        <w:rPr>
                          <w:rFonts w:ascii="Arial" w:eastAsia="Calibri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).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572E51" w14:textId="77777777" w:rsidR="00880244" w:rsidRPr="00326DE4" w:rsidRDefault="00880244" w:rsidP="00E204FF">
      <w:pPr>
        <w:pStyle w:val="Sansinterligne"/>
        <w:rPr>
          <w:lang w:val="en-US"/>
        </w:rPr>
      </w:pPr>
    </w:p>
    <w:p w14:paraId="1FC6710A" w14:textId="1C5B014E" w:rsidR="006D534A" w:rsidRDefault="006D534A" w:rsidP="00E204FF">
      <w:pPr>
        <w:pStyle w:val="Sansinterligne"/>
      </w:pPr>
      <w:r w:rsidRPr="00653C1F">
        <w:rPr>
          <w:rFonts w:ascii="Arial" w:hAnsi="Arial" w:cs="Arial"/>
          <w:b/>
          <w:bCs/>
          <w:color w:val="1E73AC" w:themeColor="accent2" w:themeTint="BF"/>
          <w:sz w:val="24"/>
          <w:szCs w:val="24"/>
        </w:rPr>
        <w:br/>
      </w:r>
      <w:r w:rsidR="00326DE4" w:rsidRPr="00326DE4">
        <w:rPr>
          <w:b/>
          <w:bCs/>
        </w:rPr>
        <w:t xml:space="preserve">Name of unit </w:t>
      </w:r>
      <w:proofErr w:type="gramStart"/>
      <w:r w:rsidR="00326DE4" w:rsidRPr="00326DE4">
        <w:rPr>
          <w:b/>
          <w:bCs/>
        </w:rPr>
        <w:t>manager</w:t>
      </w:r>
      <w:r>
        <w:t>:</w:t>
      </w:r>
      <w:proofErr w:type="gramEnd"/>
      <w:r>
        <w:t xml:space="preserve"> </w:t>
      </w:r>
      <w:sdt>
        <w:sdtPr>
          <w:id w:val="588274983"/>
          <w:placeholder>
            <w:docPart w:val="E3F8E376182C46F7AFEDA8B7176892CF"/>
          </w:placeholder>
          <w:showingPlcHdr/>
          <w15:color w:val="CCFFFF"/>
        </w:sdtPr>
        <w:sdtEndPr/>
        <w:sdtContent>
          <w:r w:rsidRPr="002A2267">
            <w:rPr>
              <w:rStyle w:val="Textedelespacerserv"/>
            </w:rPr>
            <w:t>Cliquez ou appuyez ici pour entrer du texte.</w:t>
          </w:r>
        </w:sdtContent>
      </w:sdt>
    </w:p>
    <w:p w14:paraId="4B7B3DF1" w14:textId="4F6F7DA2" w:rsidR="00626D34" w:rsidRDefault="00326DE4" w:rsidP="00E204FF">
      <w:pPr>
        <w:pStyle w:val="Sansinterligne"/>
      </w:pPr>
      <w:proofErr w:type="gramStart"/>
      <w:r>
        <w:rPr>
          <w:b/>
          <w:bCs/>
        </w:rPr>
        <w:t>Date</w:t>
      </w:r>
      <w:r w:rsidR="006D534A">
        <w:t>:</w:t>
      </w:r>
      <w:proofErr w:type="gramEnd"/>
      <w:r w:rsidR="006D534A">
        <w:t xml:space="preserve"> </w:t>
      </w:r>
      <w:sdt>
        <w:sdtPr>
          <w:id w:val="-779869152"/>
          <w:placeholder>
            <w:docPart w:val="9FB3699F1AD744E0B1B87BA74BC539DF"/>
          </w:placeholder>
          <w:showingPlcHdr/>
          <w15:color w:val="CCFFFF"/>
        </w:sdtPr>
        <w:sdtEndPr/>
        <w:sdtContent>
          <w:r w:rsidR="006D534A" w:rsidRPr="002A2267">
            <w:rPr>
              <w:rStyle w:val="Textedelespacerserv"/>
            </w:rPr>
            <w:t>Cliquez ou appuyez ici pour entrer du texte.</w:t>
          </w:r>
        </w:sdtContent>
      </w:sdt>
    </w:p>
    <w:p w14:paraId="4C6D2E8B" w14:textId="2F95B66E" w:rsidR="00A60E38" w:rsidRDefault="006D534A" w:rsidP="00E204FF">
      <w:pPr>
        <w:pStyle w:val="Sansinterligne"/>
      </w:pPr>
      <w:proofErr w:type="gramStart"/>
      <w:r w:rsidRPr="00A60E38">
        <w:rPr>
          <w:b/>
          <w:bCs/>
        </w:rPr>
        <w:t>Signature</w:t>
      </w:r>
      <w:r w:rsidR="00E513FA">
        <w:t>:</w:t>
      </w:r>
      <w:proofErr w:type="gramEnd"/>
      <w:r w:rsidR="00E513FA">
        <w:t xml:space="preserve"> </w:t>
      </w:r>
    </w:p>
    <w:p w14:paraId="305FD533" w14:textId="77777777" w:rsidR="006752C0" w:rsidRDefault="006752C0" w:rsidP="00E204FF">
      <w:pPr>
        <w:pStyle w:val="Sansinterligne"/>
      </w:pPr>
    </w:p>
    <w:p w14:paraId="4483179F" w14:textId="33F8FC40" w:rsidR="00A60E38" w:rsidRDefault="00A60E38" w:rsidP="00E204FF">
      <w:pPr>
        <w:pStyle w:val="Sansinterligne"/>
      </w:pPr>
    </w:p>
    <w:p w14:paraId="71F1EC9A" w14:textId="473A704E" w:rsidR="00A60E38" w:rsidRDefault="00A60E38" w:rsidP="00E204FF">
      <w:pPr>
        <w:pStyle w:val="Sansinterligne"/>
      </w:pPr>
    </w:p>
    <w:p w14:paraId="61E1F9F8" w14:textId="08E34B00" w:rsidR="00326DE4" w:rsidRDefault="00326DE4" w:rsidP="00E204FF">
      <w:pPr>
        <w:pStyle w:val="Sansinterligne"/>
        <w:rPr>
          <w:b/>
          <w:bCs/>
        </w:rPr>
      </w:pPr>
      <w:r>
        <w:rPr>
          <w:b/>
          <w:bCs/>
        </w:rPr>
        <w:t>A</w:t>
      </w:r>
      <w:r w:rsidRPr="00326DE4">
        <w:rPr>
          <w:b/>
          <w:bCs/>
        </w:rPr>
        <w:t xml:space="preserve">pplicant </w:t>
      </w:r>
    </w:p>
    <w:p w14:paraId="799B9E23" w14:textId="366F2B6E" w:rsidR="006D534A" w:rsidRDefault="00326DE4" w:rsidP="00E204FF">
      <w:pPr>
        <w:pStyle w:val="Sansinterligne"/>
      </w:pPr>
      <w:proofErr w:type="gramStart"/>
      <w:r>
        <w:rPr>
          <w:b/>
          <w:bCs/>
        </w:rPr>
        <w:t>Date</w:t>
      </w:r>
      <w:r w:rsidR="006D534A">
        <w:t>:</w:t>
      </w:r>
      <w:proofErr w:type="gramEnd"/>
      <w:r w:rsidR="006D534A">
        <w:t xml:space="preserve"> </w:t>
      </w:r>
      <w:sdt>
        <w:sdtPr>
          <w:id w:val="-2137710115"/>
          <w:placeholder>
            <w:docPart w:val="018751023764430F8DC13B3777CE6167"/>
          </w:placeholder>
          <w:showingPlcHdr/>
          <w15:color w:val="CCFFFF"/>
        </w:sdtPr>
        <w:sdtEndPr/>
        <w:sdtContent>
          <w:r w:rsidR="000438C2" w:rsidRPr="002A2267">
            <w:rPr>
              <w:rStyle w:val="Textedelespacerserv"/>
            </w:rPr>
            <w:t>Cliquez ou appuyez ici pour entrer du texte.</w:t>
          </w:r>
        </w:sdtContent>
      </w:sdt>
    </w:p>
    <w:p w14:paraId="77543F22" w14:textId="7BFA01EE" w:rsidR="00A60E38" w:rsidRPr="00405307" w:rsidRDefault="006D534A" w:rsidP="00E204FF">
      <w:pPr>
        <w:pStyle w:val="Sansinterligne"/>
        <w:rPr>
          <w:lang w:val="en-US"/>
        </w:rPr>
      </w:pPr>
      <w:proofErr w:type="gramStart"/>
      <w:r w:rsidRPr="00405307">
        <w:rPr>
          <w:b/>
          <w:bCs/>
          <w:lang w:val="en-US"/>
        </w:rPr>
        <w:t>Signature </w:t>
      </w:r>
      <w:r w:rsidRPr="00405307">
        <w:rPr>
          <w:lang w:val="en-US"/>
        </w:rPr>
        <w:t>:</w:t>
      </w:r>
      <w:proofErr w:type="gramEnd"/>
    </w:p>
    <w:p w14:paraId="26CC725B" w14:textId="02BB315C" w:rsidR="00E513FA" w:rsidRPr="00405307" w:rsidRDefault="00E513FA" w:rsidP="006D534A">
      <w:pPr>
        <w:pStyle w:val="Sansinterligne"/>
        <w:rPr>
          <w:rFonts w:ascii="Arial" w:hAnsi="Arial" w:cs="Arial"/>
          <w:b/>
          <w:bCs/>
          <w:color w:val="1E73AC" w:themeColor="accent2" w:themeTint="BF"/>
          <w:sz w:val="24"/>
          <w:szCs w:val="24"/>
          <w:lang w:val="en-US"/>
        </w:rPr>
      </w:pPr>
    </w:p>
    <w:p w14:paraId="626E836D" w14:textId="77777777" w:rsidR="00326DE4" w:rsidRDefault="00326DE4" w:rsidP="006D534A">
      <w:pPr>
        <w:pStyle w:val="Sansinterligne"/>
        <w:rPr>
          <w:rFonts w:ascii="Arial" w:hAnsi="Arial" w:cs="Arial"/>
          <w:b/>
          <w:bCs/>
          <w:color w:val="1E73AC" w:themeColor="accent2" w:themeTint="BF"/>
          <w:sz w:val="24"/>
          <w:szCs w:val="24"/>
          <w:lang w:val="en-US"/>
        </w:rPr>
      </w:pPr>
    </w:p>
    <w:p w14:paraId="1C9118B3" w14:textId="77777777" w:rsidR="00705D8E" w:rsidRPr="00405307" w:rsidRDefault="00705D8E" w:rsidP="006D534A">
      <w:pPr>
        <w:pStyle w:val="Sansinterligne"/>
        <w:rPr>
          <w:rFonts w:ascii="Arial" w:hAnsi="Arial" w:cs="Arial"/>
          <w:b/>
          <w:bCs/>
          <w:color w:val="1E73AC" w:themeColor="accent2" w:themeTint="BF"/>
          <w:sz w:val="24"/>
          <w:szCs w:val="24"/>
          <w:lang w:val="en-US"/>
        </w:rPr>
      </w:pPr>
    </w:p>
    <w:p w14:paraId="568623D5" w14:textId="1D29AA14" w:rsidR="00E513FA" w:rsidRPr="00405307" w:rsidRDefault="000438C2" w:rsidP="006D534A">
      <w:pPr>
        <w:pStyle w:val="Sansinterligne"/>
        <w:rPr>
          <w:rFonts w:ascii="Arial" w:hAnsi="Arial" w:cs="Arial"/>
          <w:b/>
          <w:bCs/>
          <w:color w:val="1E73AC" w:themeColor="accent2" w:themeTint="BF"/>
          <w:sz w:val="24"/>
          <w:szCs w:val="24"/>
          <w:lang w:val="en-US"/>
        </w:rPr>
      </w:pPr>
      <w:r>
        <w:rPr>
          <w:rFonts w:ascii="Arial" w:hAnsi="Arial" w:cs="Arial"/>
          <w:b/>
          <w:noProof/>
          <w:color w:val="1E73AC" w:themeColor="accent2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006728" wp14:editId="3B34C532">
                <wp:simplePos x="0" y="0"/>
                <wp:positionH relativeFrom="margin">
                  <wp:align>center</wp:align>
                </wp:positionH>
                <wp:positionV relativeFrom="paragraph">
                  <wp:posOffset>123190</wp:posOffset>
                </wp:positionV>
                <wp:extent cx="5886450" cy="2667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66700"/>
                        </a:xfrm>
                        <a:prstGeom prst="rect">
                          <a:avLst/>
                        </a:prstGeom>
                        <a:solidFill>
                          <a:srgbClr val="6C1A70"/>
                        </a:solidFill>
                        <a:ln>
                          <a:solidFill>
                            <a:srgbClr val="6C1A7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4DD732" w14:textId="475EF423" w:rsidR="000438C2" w:rsidRPr="00326DE4" w:rsidRDefault="00326DE4" w:rsidP="000438C2">
                            <w:pPr>
                              <w:spacing w:before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326DE4"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Additional information to confirm your </w:t>
                            </w:r>
                            <w:proofErr w:type="gramStart"/>
                            <w:r w:rsidRPr="00326DE4"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registration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06728" id="Rectangle 10" o:spid="_x0000_s1030" style="position:absolute;margin-left:0;margin-top:9.7pt;width:463.5pt;height:21pt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" fillcolor="#6c1a70" strokecolor="#6c1a70" strokeweight="1pt">
                <v:textbox>
                  <w:txbxContent>
                    <w:p w14:paraId="224DD732" w14:textId="475EF423" w:rsidR="000438C2" w:rsidRPr="00326DE4" w:rsidRDefault="00326DE4" w:rsidP="000438C2">
                      <w:pPr>
                        <w:spacing w:before="0"/>
                        <w:rPr>
                          <w:color w:val="FFFFFF" w:themeColor="background1"/>
                          <w:lang w:val="en-US"/>
                        </w:rPr>
                      </w:pPr>
                      <w:r w:rsidRPr="00326DE4">
                        <w:rPr>
                          <w:rFonts w:ascii="Arial" w:eastAsia="Calibri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Additional information to confirm your </w:t>
                      </w:r>
                      <w:proofErr w:type="gramStart"/>
                      <w:r w:rsidRPr="00326DE4">
                        <w:rPr>
                          <w:rFonts w:ascii="Arial" w:eastAsia="Calibri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registration</w:t>
                      </w:r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FE8226" w14:textId="77777777" w:rsidR="00880244" w:rsidRPr="00405307" w:rsidRDefault="00880244" w:rsidP="006D534A">
      <w:pPr>
        <w:pStyle w:val="Sansinterligne"/>
        <w:rPr>
          <w:rFonts w:ascii="Arial" w:hAnsi="Arial" w:cs="Arial"/>
          <w:b/>
          <w:bCs/>
          <w:color w:val="1E73AC" w:themeColor="accent2" w:themeTint="BF"/>
          <w:sz w:val="24"/>
          <w:szCs w:val="24"/>
          <w:lang w:val="en-US"/>
        </w:rPr>
      </w:pPr>
    </w:p>
    <w:p w14:paraId="560AC7AC" w14:textId="77777777" w:rsidR="00326DE4" w:rsidRPr="00326DE4" w:rsidRDefault="006D534A" w:rsidP="00326DE4">
      <w:pPr>
        <w:pStyle w:val="Sansinterligne"/>
        <w:rPr>
          <w:b/>
          <w:bCs/>
          <w:lang w:val="en-US"/>
        </w:rPr>
      </w:pPr>
      <w:r w:rsidRPr="00326DE4">
        <w:rPr>
          <w:lang w:val="en-US"/>
        </w:rPr>
        <w:br/>
      </w:r>
      <w:r w:rsidR="00326DE4" w:rsidRPr="00326DE4">
        <w:rPr>
          <w:b/>
          <w:bCs/>
          <w:lang w:val="en-US"/>
        </w:rPr>
        <w:t xml:space="preserve">Mrs, Miss, Mr </w:t>
      </w:r>
    </w:p>
    <w:p w14:paraId="2F667DCA" w14:textId="769B05FF" w:rsidR="006D534A" w:rsidRPr="00326DE4" w:rsidRDefault="00326DE4" w:rsidP="00326DE4">
      <w:pPr>
        <w:pStyle w:val="Sansinterligne"/>
        <w:rPr>
          <w:lang w:val="en-US"/>
        </w:rPr>
      </w:pPr>
      <w:r w:rsidRPr="00326DE4">
        <w:rPr>
          <w:b/>
          <w:bCs/>
          <w:lang w:val="en-US"/>
        </w:rPr>
        <w:t>Briefly describe your activities</w:t>
      </w:r>
      <w:r w:rsidR="006D534A" w:rsidRPr="00326DE4">
        <w:rPr>
          <w:lang w:val="en-US"/>
        </w:rPr>
        <w:t xml:space="preserve">: </w:t>
      </w:r>
    </w:p>
    <w:sdt>
      <w:sdtPr>
        <w:id w:val="-1456167960"/>
        <w:placeholder>
          <w:docPart w:val="FD47CCFBAC424F5FAFD2C4BCADB86313"/>
        </w:placeholder>
        <w:showingPlcHdr/>
        <w15:color w:val="CCFFFF"/>
      </w:sdtPr>
      <w:sdtEndPr/>
      <w:sdtContent>
        <w:p w14:paraId="09B9D2FF" w14:textId="20962523" w:rsidR="00626D34" w:rsidRDefault="006D534A" w:rsidP="00E204FF">
          <w:pPr>
            <w:pStyle w:val="Sansinterligne"/>
          </w:pPr>
          <w:r w:rsidRPr="002A2267">
            <w:rPr>
              <w:rStyle w:val="Textedelespacerserv"/>
            </w:rPr>
            <w:t>Cliquez ou appuyez ici pour entrer du texte.</w:t>
          </w:r>
        </w:p>
      </w:sdtContent>
    </w:sdt>
    <w:p w14:paraId="339703D4" w14:textId="77777777" w:rsidR="00E513FA" w:rsidRDefault="00E513FA" w:rsidP="00E204FF">
      <w:pPr>
        <w:pStyle w:val="Sansinterligne"/>
      </w:pPr>
    </w:p>
    <w:p w14:paraId="52B405DB" w14:textId="77777777" w:rsidR="00E513FA" w:rsidRDefault="00E513FA" w:rsidP="00E204FF">
      <w:pPr>
        <w:pStyle w:val="Sansinterligne"/>
      </w:pPr>
    </w:p>
    <w:p w14:paraId="53A56C28" w14:textId="77777777" w:rsidR="00E513FA" w:rsidRPr="00A60E38" w:rsidRDefault="00E513FA" w:rsidP="00E204FF">
      <w:pPr>
        <w:pStyle w:val="Sansinterligne"/>
        <w:rPr>
          <w:b/>
          <w:bCs/>
        </w:rPr>
      </w:pPr>
    </w:p>
    <w:p w14:paraId="3B1B6E95" w14:textId="1D15374C" w:rsidR="006D534A" w:rsidRDefault="00326DE4" w:rsidP="00E204FF">
      <w:pPr>
        <w:pStyle w:val="Sansinterligne"/>
      </w:pPr>
      <w:r w:rsidRPr="00326DE4">
        <w:rPr>
          <w:b/>
          <w:bCs/>
        </w:rPr>
        <w:t xml:space="preserve">Why do you need this </w:t>
      </w:r>
      <w:proofErr w:type="gramStart"/>
      <w:r w:rsidRPr="00326DE4">
        <w:rPr>
          <w:b/>
          <w:bCs/>
        </w:rPr>
        <w:t>training?:</w:t>
      </w:r>
      <w:proofErr w:type="gramEnd"/>
      <w:r w:rsidR="00F414AB" w:rsidRPr="00326DE4">
        <w:rPr>
          <w:b/>
          <w:bCs/>
        </w:rPr>
        <w:br/>
      </w:r>
      <w:sdt>
        <w:sdtPr>
          <w:id w:val="683632209"/>
          <w:placeholder>
            <w:docPart w:val="CFB25CDF2647430C8ABB77BA72EA9AF6"/>
          </w:placeholder>
          <w:showingPlcHdr/>
          <w15:color w:val="CCFFFF"/>
        </w:sdtPr>
        <w:sdtEndPr/>
        <w:sdtContent>
          <w:r w:rsidR="00F414AB" w:rsidRPr="002A2267">
            <w:rPr>
              <w:rStyle w:val="Textedelespacerserv"/>
            </w:rPr>
            <w:t>Cliquez ou appuyez ici pour entrer du texte.</w:t>
          </w:r>
        </w:sdtContent>
      </w:sdt>
    </w:p>
    <w:p w14:paraId="6BAAE36B" w14:textId="10B4FEA1" w:rsidR="00F414AB" w:rsidRDefault="00F414AB" w:rsidP="00E204FF">
      <w:pPr>
        <w:pStyle w:val="Sansinterligne"/>
      </w:pPr>
    </w:p>
    <w:p w14:paraId="0A992D13" w14:textId="3162E96D" w:rsidR="00F414AB" w:rsidRDefault="00F414AB" w:rsidP="00E204FF">
      <w:pPr>
        <w:pStyle w:val="Sansinterligne"/>
      </w:pPr>
    </w:p>
    <w:p w14:paraId="3AA1C4ED" w14:textId="6B0C9921" w:rsidR="00F414AB" w:rsidRDefault="00F414AB" w:rsidP="00E204FF">
      <w:pPr>
        <w:pStyle w:val="Sansinterligne"/>
      </w:pPr>
    </w:p>
    <w:p w14:paraId="545994AF" w14:textId="77777777" w:rsidR="00326DE4" w:rsidRPr="00405307" w:rsidRDefault="00326DE4" w:rsidP="00E204FF">
      <w:pPr>
        <w:pStyle w:val="Sansinterligne"/>
        <w:rPr>
          <w:b/>
          <w:bCs/>
          <w:lang w:val="en-US"/>
        </w:rPr>
      </w:pPr>
      <w:r w:rsidRPr="00405307">
        <w:rPr>
          <w:b/>
          <w:bCs/>
          <w:lang w:val="en-US"/>
        </w:rPr>
        <w:t xml:space="preserve">What do you expect from </w:t>
      </w:r>
      <w:proofErr w:type="gramStart"/>
      <w:r w:rsidRPr="00405307">
        <w:rPr>
          <w:b/>
          <w:bCs/>
          <w:lang w:val="en-US"/>
        </w:rPr>
        <w:t>it?:</w:t>
      </w:r>
      <w:proofErr w:type="gramEnd"/>
    </w:p>
    <w:p w14:paraId="52BFD548" w14:textId="4F24DDB0" w:rsidR="00F414AB" w:rsidRDefault="00653C1F" w:rsidP="00E204FF">
      <w:pPr>
        <w:pStyle w:val="Sansinterligne"/>
      </w:pPr>
      <w:sdt>
        <w:sdtPr>
          <w:id w:val="-1098252714"/>
          <w:placeholder>
            <w:docPart w:val="9A6BE19CB35F46E1B363CB474D623286"/>
          </w:placeholder>
          <w:showingPlcHdr/>
          <w15:color w:val="CCFFFF"/>
        </w:sdtPr>
        <w:sdtEndPr/>
        <w:sdtContent>
          <w:r w:rsidR="00F414AB" w:rsidRPr="002A2267">
            <w:rPr>
              <w:rStyle w:val="Textedelespacerserv"/>
            </w:rPr>
            <w:t>Cliquez ou appuyez ici pour entrer du texte.</w:t>
          </w:r>
        </w:sdtContent>
      </w:sdt>
    </w:p>
    <w:p w14:paraId="286FFB78" w14:textId="7D23CEEC" w:rsidR="00F414AB" w:rsidRDefault="00F414AB" w:rsidP="00E204FF">
      <w:pPr>
        <w:pStyle w:val="Sansinterligne"/>
      </w:pPr>
    </w:p>
    <w:p w14:paraId="61C6368F" w14:textId="0C27EB7C" w:rsidR="00F414AB" w:rsidRDefault="00F414AB" w:rsidP="00E204FF">
      <w:pPr>
        <w:pStyle w:val="Sansinterligne"/>
      </w:pPr>
    </w:p>
    <w:p w14:paraId="16A05809" w14:textId="205DFE9A" w:rsidR="00F414AB" w:rsidRDefault="00F414AB" w:rsidP="00E204FF">
      <w:pPr>
        <w:pStyle w:val="Sansinterligne"/>
      </w:pPr>
    </w:p>
    <w:p w14:paraId="50FD2FAA" w14:textId="1094E299" w:rsidR="00F414AB" w:rsidRPr="00326DE4" w:rsidRDefault="00326DE4" w:rsidP="00E204FF">
      <w:pPr>
        <w:pStyle w:val="Sansinterligne"/>
        <w:rPr>
          <w:b/>
          <w:bCs/>
          <w:lang w:val="en-US"/>
        </w:rPr>
      </w:pPr>
      <w:r w:rsidRPr="00326DE4">
        <w:rPr>
          <w:b/>
          <w:bCs/>
          <w:lang w:val="en-US"/>
        </w:rPr>
        <w:t xml:space="preserve">Applying for a grant </w:t>
      </w:r>
      <w:sdt>
        <w:sdtPr>
          <w:rPr>
            <w:b/>
            <w:bCs/>
            <w:lang w:val="en-US"/>
          </w:rPr>
          <w:id w:val="1753165855"/>
          <w15:color w:val="CCFFFF"/>
          <w14:checkbox>
            <w14:checked w14:val="0"/>
            <w14:checkedState w14:val="0425" w14:font="Arial"/>
            <w14:uncheckedState w14:val="2610" w14:font="MS Gothic"/>
          </w14:checkbox>
        </w:sdtPr>
        <w:sdtEndPr/>
        <w:sdtContent>
          <w:r w:rsidR="00F414AB" w:rsidRPr="00326DE4">
            <w:rPr>
              <w:rFonts w:ascii="MS Gothic" w:eastAsia="MS Gothic" w:hAnsi="MS Gothic" w:hint="eastAsia"/>
              <w:b/>
              <w:bCs/>
              <w:lang w:val="en-US"/>
            </w:rPr>
            <w:t>☐</w:t>
          </w:r>
        </w:sdtContent>
      </w:sdt>
    </w:p>
    <w:p w14:paraId="1CC6ABAA" w14:textId="01247307" w:rsidR="00F414AB" w:rsidRPr="00326DE4" w:rsidRDefault="00F414AB" w:rsidP="00E204FF">
      <w:pPr>
        <w:pStyle w:val="Sansinterligne"/>
        <w:rPr>
          <w:lang w:val="en-US"/>
        </w:rPr>
      </w:pPr>
    </w:p>
    <w:p w14:paraId="6E5D7D93" w14:textId="13A76CCA" w:rsidR="00F414AB" w:rsidRPr="00326DE4" w:rsidRDefault="00F414AB" w:rsidP="00E204FF">
      <w:pPr>
        <w:pStyle w:val="Sansinterligne"/>
        <w:rPr>
          <w:b/>
          <w:bCs/>
          <w:lang w:val="en-US"/>
        </w:rPr>
      </w:pPr>
    </w:p>
    <w:p w14:paraId="19052E1E" w14:textId="3AC5C15A" w:rsidR="00F414AB" w:rsidRPr="00326DE4" w:rsidRDefault="00F414AB" w:rsidP="00E204FF">
      <w:pPr>
        <w:pStyle w:val="Sansinterligne"/>
        <w:rPr>
          <w:lang w:val="en-US"/>
        </w:rPr>
      </w:pPr>
      <w:r w:rsidRPr="00326DE4">
        <w:rPr>
          <w:b/>
          <w:bCs/>
          <w:lang w:val="en-US"/>
        </w:rPr>
        <w:t>Motivation</w:t>
      </w:r>
      <w:r w:rsidR="00A60E38" w:rsidRPr="00326DE4">
        <w:rPr>
          <w:b/>
          <w:bCs/>
          <w:lang w:val="en-US"/>
        </w:rPr>
        <w:t>s</w:t>
      </w:r>
      <w:r w:rsidRPr="00326DE4">
        <w:rPr>
          <w:lang w:val="en-US"/>
        </w:rPr>
        <w:t xml:space="preserve">: </w:t>
      </w:r>
    </w:p>
    <w:sdt>
      <w:sdtPr>
        <w:id w:val="606166878"/>
        <w:placeholder>
          <w:docPart w:val="02C1FE11761E4941A700FF9BBEC3EC41"/>
        </w:placeholder>
        <w:showingPlcHdr/>
        <w15:color w:val="CCFFFF"/>
      </w:sdtPr>
      <w:sdtEndPr/>
      <w:sdtContent>
        <w:p w14:paraId="2A654FBE" w14:textId="62C3E3F7" w:rsidR="00F414AB" w:rsidRDefault="00F414AB" w:rsidP="00E204FF">
          <w:pPr>
            <w:pStyle w:val="Sansinterligne"/>
          </w:pPr>
          <w:r w:rsidRPr="002A2267">
            <w:rPr>
              <w:rStyle w:val="Textedelespacerserv"/>
            </w:rPr>
            <w:t>Cliquez ou appuyez ici pour entrer du texte.</w:t>
          </w:r>
        </w:p>
      </w:sdtContent>
    </w:sdt>
    <w:p w14:paraId="100D7072" w14:textId="108F2B51" w:rsidR="00F414AB" w:rsidRDefault="00F414AB" w:rsidP="00E204FF">
      <w:pPr>
        <w:pStyle w:val="Sansinterligne"/>
      </w:pPr>
    </w:p>
    <w:p w14:paraId="5F7D73E0" w14:textId="6AD35414" w:rsidR="00F414AB" w:rsidRDefault="00F414AB" w:rsidP="00E204FF">
      <w:pPr>
        <w:pStyle w:val="Sansinterligne"/>
      </w:pPr>
    </w:p>
    <w:p w14:paraId="484D7F32" w14:textId="187615A4" w:rsidR="00F414AB" w:rsidRPr="00326DE4" w:rsidRDefault="00326DE4" w:rsidP="00E204FF">
      <w:pPr>
        <w:pStyle w:val="Sansinterligne"/>
        <w:rPr>
          <w:b/>
          <w:bCs/>
          <w:lang w:val="en-US"/>
        </w:rPr>
      </w:pPr>
      <w:r w:rsidRPr="00326DE4">
        <w:rPr>
          <w:b/>
          <w:bCs/>
          <w:lang w:val="en-US"/>
        </w:rPr>
        <w:t>Please specify if you would like to be accommodated on site</w:t>
      </w:r>
      <w:r w:rsidR="00F414AB" w:rsidRPr="00326DE4">
        <w:rPr>
          <w:b/>
          <w:bCs/>
          <w:lang w:val="en-US"/>
        </w:rPr>
        <w:t>:</w:t>
      </w:r>
    </w:p>
    <w:p w14:paraId="6029DAA6" w14:textId="40B5F343" w:rsidR="00F414AB" w:rsidRPr="00326DE4" w:rsidRDefault="00F414AB" w:rsidP="00E204FF">
      <w:pPr>
        <w:pStyle w:val="Sansinterligne"/>
        <w:rPr>
          <w:lang w:val="en-US"/>
        </w:rPr>
      </w:pPr>
    </w:p>
    <w:p w14:paraId="1F422CD4" w14:textId="2F7A7ECB" w:rsidR="00F414AB" w:rsidRPr="0006568A" w:rsidRDefault="00653C1F" w:rsidP="00E204FF">
      <w:pPr>
        <w:pStyle w:val="Sansinterligne"/>
      </w:pPr>
      <w:sdt>
        <w:sdtPr>
          <w:id w:val="1465468566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14AB">
            <w:rPr>
              <w:rFonts w:ascii="MS Gothic" w:eastAsia="MS Gothic" w:hAnsi="MS Gothic" w:hint="eastAsia"/>
            </w:rPr>
            <w:t>☐</w:t>
          </w:r>
        </w:sdtContent>
      </w:sdt>
      <w:r w:rsidR="00F414AB">
        <w:t xml:space="preserve"> </w:t>
      </w:r>
      <w:r w:rsidR="00326DE4">
        <w:t>Yes</w:t>
      </w:r>
      <w:r w:rsidR="00F414AB">
        <w:t xml:space="preserve"> </w:t>
      </w:r>
      <w:r w:rsidR="00F414AB">
        <w:tab/>
      </w:r>
      <w:r w:rsidR="00F414AB">
        <w:tab/>
      </w:r>
      <w:sdt>
        <w:sdtPr>
          <w:id w:val="-1418776686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682E">
            <w:rPr>
              <w:rFonts w:ascii="MS Gothic" w:eastAsia="MS Gothic" w:hAnsi="MS Gothic" w:hint="eastAsia"/>
            </w:rPr>
            <w:t>☐</w:t>
          </w:r>
        </w:sdtContent>
      </w:sdt>
      <w:r w:rsidR="00F414AB">
        <w:t xml:space="preserve"> No</w:t>
      </w:r>
    </w:p>
    <w:sectPr w:rsidR="00F414AB" w:rsidRPr="0006568A" w:rsidSect="00FC2768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F2067" w14:textId="77777777" w:rsidR="00626D34" w:rsidRDefault="00626D34" w:rsidP="000172E5">
      <w:pPr>
        <w:spacing w:after="0" w:line="240" w:lineRule="auto"/>
      </w:pPr>
      <w:r>
        <w:separator/>
      </w:r>
    </w:p>
  </w:endnote>
  <w:endnote w:type="continuationSeparator" w:id="0">
    <w:p w14:paraId="4406B2A6" w14:textId="77777777" w:rsidR="00626D34" w:rsidRDefault="00626D3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961014-C04F-46CF-844C-C3EC616AD1F6}"/>
    <w:embedBold r:id="rId2" w:fontKey="{3726D1F8-0983-458F-8519-BB23E69EE06A}"/>
    <w:embedItalic r:id="rId3" w:fontKey="{01BC39F3-24E6-4E96-9948-D6A93B06B20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C3A7A707-BF17-4E28-BC0F-55BF29DDC9DF}"/>
    <w:embedBold r:id="rId5" w:fontKey="{E97191D5-000F-4FB4-B325-C29F6F965C4C}"/>
    <w:embedItalic r:id="rId6" w:fontKey="{DA52CA28-47C7-4D69-A19B-1CE05B9BFF3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1EAF90D7-1B2A-489F-9675-10D69D1DDD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1E4F03A1-BCF5-4CC9-9943-18D11AF2EB72}"/>
    <w:embedBold r:id="rId9" w:subsetted="1" w:fontKey="{88C21B17-478F-43B6-98AE-1E06EEAA7D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B8583" w14:textId="7CB74046" w:rsidR="006145D8" w:rsidRPr="00326DE4" w:rsidRDefault="00326DE4" w:rsidP="00326DE4">
    <w:pPr>
      <w:pStyle w:val="Pieddepage"/>
      <w:rPr>
        <w:lang w:val="en-US"/>
      </w:rPr>
    </w:pPr>
    <w:r w:rsidRPr="00326DE4">
      <w:rPr>
        <w:rFonts w:ascii="Arial" w:eastAsia="Calibri" w:hAnsi="Arial" w:cs="Arial"/>
        <w:b/>
        <w:bCs/>
        <w:color w:val="6C1A70"/>
        <w:sz w:val="20"/>
        <w:szCs w:val="32"/>
        <w:lang w:val="en-US"/>
      </w:rPr>
      <w:t>Application to be submitted when registering (</w:t>
    </w:r>
    <w:r>
      <w:rPr>
        <w:rFonts w:ascii="Arial" w:eastAsia="Calibri" w:hAnsi="Arial" w:cs="Arial"/>
        <w:b/>
        <w:bCs/>
        <w:color w:val="6C1A70"/>
        <w:sz w:val="20"/>
        <w:szCs w:val="32"/>
        <w:lang w:val="en-US"/>
      </w:rPr>
      <w:t>mandatory</w:t>
    </w:r>
    <w:r w:rsidRPr="00326DE4">
      <w:rPr>
        <w:rFonts w:ascii="Arial" w:eastAsia="Calibri" w:hAnsi="Arial" w:cs="Arial"/>
        <w:b/>
        <w:bCs/>
        <w:color w:val="6C1A70"/>
        <w:sz w:val="20"/>
        <w:szCs w:val="32"/>
        <w:lang w:val="en-U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E3A5C" w14:textId="77777777" w:rsidR="00626D34" w:rsidRDefault="00626D34" w:rsidP="000172E5">
      <w:pPr>
        <w:spacing w:after="0" w:line="240" w:lineRule="auto"/>
      </w:pPr>
      <w:r>
        <w:separator/>
      </w:r>
    </w:p>
  </w:footnote>
  <w:footnote w:type="continuationSeparator" w:id="0">
    <w:p w14:paraId="7426AE8A" w14:textId="77777777" w:rsidR="00626D34" w:rsidRDefault="00626D3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3B64B" w14:textId="294AF434" w:rsidR="00626D34" w:rsidRDefault="009F723D" w:rsidP="00626D34">
    <w:pPr>
      <w:pStyle w:val="En-tte"/>
    </w:pPr>
    <w:r>
      <w:drawing>
        <wp:anchor distT="0" distB="0" distL="114300" distR="114300" simplePos="0" relativeHeight="251662336" behindDoc="1" locked="0" layoutInCell="1" allowOverlap="1" wp14:anchorId="00E53DEE" wp14:editId="16C03F6F">
          <wp:simplePos x="0" y="0"/>
          <wp:positionH relativeFrom="column">
            <wp:posOffset>4443730</wp:posOffset>
          </wp:positionH>
          <wp:positionV relativeFrom="paragraph">
            <wp:posOffset>-43906</wp:posOffset>
          </wp:positionV>
          <wp:extent cx="1618615" cy="656590"/>
          <wp:effectExtent l="0" t="0" r="635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8615" cy="656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1312" behindDoc="1" locked="0" layoutInCell="1" allowOverlap="1" wp14:anchorId="1FDB4840" wp14:editId="7EFF2B9A">
          <wp:simplePos x="0" y="0"/>
          <wp:positionH relativeFrom="column">
            <wp:posOffset>2938780</wp:posOffset>
          </wp:positionH>
          <wp:positionV relativeFrom="paragraph">
            <wp:posOffset>-96429</wp:posOffset>
          </wp:positionV>
          <wp:extent cx="1200150" cy="733425"/>
          <wp:effectExtent l="0" t="0" r="0" b="9525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0288" behindDoc="1" locked="0" layoutInCell="1" allowOverlap="1" wp14:anchorId="61715127" wp14:editId="78D97309">
          <wp:simplePos x="0" y="0"/>
          <wp:positionH relativeFrom="column">
            <wp:posOffset>1586230</wp:posOffset>
          </wp:positionH>
          <wp:positionV relativeFrom="paragraph">
            <wp:posOffset>-156754</wp:posOffset>
          </wp:positionV>
          <wp:extent cx="1010920" cy="762000"/>
          <wp:effectExtent l="0" t="0" r="0" b="0"/>
          <wp:wrapNone/>
          <wp:docPr id="2" name="Image 2" descr="Une image contenant texte, signe, nui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signe, nuit&#10;&#10;Description générée automatiquemen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92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59264" behindDoc="1" locked="0" layoutInCell="1" allowOverlap="1" wp14:anchorId="548A390C" wp14:editId="3B872C7B">
          <wp:simplePos x="0" y="0"/>
          <wp:positionH relativeFrom="column">
            <wp:posOffset>-223520</wp:posOffset>
          </wp:positionH>
          <wp:positionV relativeFrom="paragraph">
            <wp:posOffset>-225697</wp:posOffset>
          </wp:positionV>
          <wp:extent cx="1504950" cy="74295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950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DDA6CD0" w14:textId="77777777"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6702B6"/>
    <w:multiLevelType w:val="hybridMultilevel"/>
    <w:tmpl w:val="14B005DC"/>
    <w:lvl w:ilvl="0" w:tplc="212E3BD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6387852">
    <w:abstractNumId w:val="11"/>
  </w:num>
  <w:num w:numId="2" w16cid:durableId="1440027218">
    <w:abstractNumId w:val="7"/>
  </w:num>
  <w:num w:numId="3" w16cid:durableId="1112899582">
    <w:abstractNumId w:val="16"/>
  </w:num>
  <w:num w:numId="4" w16cid:durableId="695153433">
    <w:abstractNumId w:val="12"/>
  </w:num>
  <w:num w:numId="5" w16cid:durableId="1523283223">
    <w:abstractNumId w:val="13"/>
  </w:num>
  <w:num w:numId="6" w16cid:durableId="1911385332">
    <w:abstractNumId w:val="20"/>
  </w:num>
  <w:num w:numId="7" w16cid:durableId="296959971">
    <w:abstractNumId w:val="6"/>
  </w:num>
  <w:num w:numId="8" w16cid:durableId="721248973">
    <w:abstractNumId w:val="10"/>
  </w:num>
  <w:num w:numId="9" w16cid:durableId="26099996">
    <w:abstractNumId w:val="18"/>
  </w:num>
  <w:num w:numId="10" w16cid:durableId="815420048">
    <w:abstractNumId w:val="1"/>
  </w:num>
  <w:num w:numId="11" w16cid:durableId="1117329326">
    <w:abstractNumId w:val="5"/>
  </w:num>
  <w:num w:numId="12" w16cid:durableId="542669985">
    <w:abstractNumId w:val="0"/>
  </w:num>
  <w:num w:numId="13" w16cid:durableId="295335687">
    <w:abstractNumId w:val="2"/>
  </w:num>
  <w:num w:numId="14" w16cid:durableId="1128744601">
    <w:abstractNumId w:val="9"/>
  </w:num>
  <w:num w:numId="15" w16cid:durableId="955987524">
    <w:abstractNumId w:val="8"/>
  </w:num>
  <w:num w:numId="16" w16cid:durableId="1327322393">
    <w:abstractNumId w:val="17"/>
  </w:num>
  <w:num w:numId="17" w16cid:durableId="1298803865">
    <w:abstractNumId w:val="3"/>
  </w:num>
  <w:num w:numId="18" w16cid:durableId="762919516">
    <w:abstractNumId w:val="22"/>
  </w:num>
  <w:num w:numId="19" w16cid:durableId="684215013">
    <w:abstractNumId w:val="19"/>
  </w:num>
  <w:num w:numId="20" w16cid:durableId="1312372325">
    <w:abstractNumId w:val="15"/>
  </w:num>
  <w:num w:numId="21" w16cid:durableId="1963682807">
    <w:abstractNumId w:val="21"/>
  </w:num>
  <w:num w:numId="22" w16cid:durableId="563492630">
    <w:abstractNumId w:val="4"/>
  </w:num>
  <w:num w:numId="23" w16cid:durableId="1975594882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KrMTFeQwoE1qkfazfgXwAAQOdYZXBqtwqrnzyNHAFKR4fEzrvSORssxMnLgk5COxvhb7SLr4YqKRHRARn6gSbA==" w:salt="Iy0Ym/PkiLjfrOkjfS5qMA=="/>
  <w:defaultTabStop w:val="720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D34"/>
    <w:rsid w:val="000172E5"/>
    <w:rsid w:val="000438C2"/>
    <w:rsid w:val="00052382"/>
    <w:rsid w:val="0006568A"/>
    <w:rsid w:val="00076F0F"/>
    <w:rsid w:val="00084253"/>
    <w:rsid w:val="000D1F49"/>
    <w:rsid w:val="001036CE"/>
    <w:rsid w:val="001727CA"/>
    <w:rsid w:val="001825FD"/>
    <w:rsid w:val="001B663D"/>
    <w:rsid w:val="002164B2"/>
    <w:rsid w:val="002C56E6"/>
    <w:rsid w:val="00311D4F"/>
    <w:rsid w:val="00326DE4"/>
    <w:rsid w:val="00344849"/>
    <w:rsid w:val="00361E11"/>
    <w:rsid w:val="003F0847"/>
    <w:rsid w:val="0040090B"/>
    <w:rsid w:val="00405307"/>
    <w:rsid w:val="0046302A"/>
    <w:rsid w:val="00487D2D"/>
    <w:rsid w:val="004A219A"/>
    <w:rsid w:val="004C4E88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26D34"/>
    <w:rsid w:val="0063739C"/>
    <w:rsid w:val="00653C1F"/>
    <w:rsid w:val="006752C0"/>
    <w:rsid w:val="006D534A"/>
    <w:rsid w:val="00705D8E"/>
    <w:rsid w:val="007147D7"/>
    <w:rsid w:val="00721761"/>
    <w:rsid w:val="00745184"/>
    <w:rsid w:val="00770F25"/>
    <w:rsid w:val="00771E36"/>
    <w:rsid w:val="007A1FF2"/>
    <w:rsid w:val="007A35A8"/>
    <w:rsid w:val="007B0A85"/>
    <w:rsid w:val="007C6A52"/>
    <w:rsid w:val="007D1E7E"/>
    <w:rsid w:val="007D63B3"/>
    <w:rsid w:val="007F49CC"/>
    <w:rsid w:val="0081041C"/>
    <w:rsid w:val="0082043E"/>
    <w:rsid w:val="008307B2"/>
    <w:rsid w:val="0083118A"/>
    <w:rsid w:val="00846B76"/>
    <w:rsid w:val="008668C9"/>
    <w:rsid w:val="00880244"/>
    <w:rsid w:val="0088580B"/>
    <w:rsid w:val="008E203A"/>
    <w:rsid w:val="0091229C"/>
    <w:rsid w:val="00940E73"/>
    <w:rsid w:val="0098597D"/>
    <w:rsid w:val="009F619A"/>
    <w:rsid w:val="009F6DDE"/>
    <w:rsid w:val="009F723D"/>
    <w:rsid w:val="00A1605C"/>
    <w:rsid w:val="00A370A8"/>
    <w:rsid w:val="00A60E38"/>
    <w:rsid w:val="00AC23BB"/>
    <w:rsid w:val="00B337A2"/>
    <w:rsid w:val="00B3779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DB682E"/>
    <w:rsid w:val="00DD2FC6"/>
    <w:rsid w:val="00E204FF"/>
    <w:rsid w:val="00E513FA"/>
    <w:rsid w:val="00E61C09"/>
    <w:rsid w:val="00EB3B58"/>
    <w:rsid w:val="00EC7359"/>
    <w:rsid w:val="00EE3054"/>
    <w:rsid w:val="00F00606"/>
    <w:rsid w:val="00F01256"/>
    <w:rsid w:val="00F06433"/>
    <w:rsid w:val="00F1235C"/>
    <w:rsid w:val="00F12965"/>
    <w:rsid w:val="00F37152"/>
    <w:rsid w:val="00F414AB"/>
    <w:rsid w:val="00F65AD2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46D52B3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E513FA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NJOMMET\AppData\Roaming\Microsoft\Templates\Formulaire%20d&#8217;inscription%20rep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6B87D0285CB4C558290A04D0170F0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C61D2D-5D28-440B-A8E4-FA4648B259D9}"/>
      </w:docPartPr>
      <w:docPartBody>
        <w:p w:rsidR="00A4442E" w:rsidRDefault="00CE2D14" w:rsidP="00CE2D14">
          <w:pPr>
            <w:pStyle w:val="76B87D0285CB4C558290A04D0170F022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C2CA4B91F684C04A351819F3AF905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F2B585-324C-4110-8990-27278D3669A6}"/>
      </w:docPartPr>
      <w:docPartBody>
        <w:p w:rsidR="00A4442E" w:rsidRDefault="00CE2D14" w:rsidP="00CE2D14">
          <w:pPr>
            <w:pStyle w:val="DC2CA4B91F684C04A351819F3AF9056C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0D709AF6139442F9174F8B26D1005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791E57-136E-4E2F-827B-E7A690A43FAA}"/>
      </w:docPartPr>
      <w:docPartBody>
        <w:p w:rsidR="00A4442E" w:rsidRDefault="00CE2D14" w:rsidP="00CE2D14">
          <w:pPr>
            <w:pStyle w:val="E0D709AF6139442F9174F8B26D10053D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424B3C02895408CB81C7152308610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1919AC-A766-4772-9B3D-534ACB3C45CC}"/>
      </w:docPartPr>
      <w:docPartBody>
        <w:p w:rsidR="00A4442E" w:rsidRDefault="00CE2D14" w:rsidP="00CE2D14">
          <w:pPr>
            <w:pStyle w:val="A424B3C02895408CB81C7152308610E4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352292878CC4CF3AA0067C9C9F21A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74A73A-1B9C-41F2-AA74-EAAE7367BC15}"/>
      </w:docPartPr>
      <w:docPartBody>
        <w:p w:rsidR="00A4442E" w:rsidRDefault="00CE2D14" w:rsidP="00CE2D14">
          <w:pPr>
            <w:pStyle w:val="3352292878CC4CF3AA0067C9C9F21AE4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0573AD4AAE34C9592F0ED2612C280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2ADA9E-0CED-40F8-B489-1E8F6C2D0531}"/>
      </w:docPartPr>
      <w:docPartBody>
        <w:p w:rsidR="00A4442E" w:rsidRDefault="00CE2D14" w:rsidP="00CE2D14">
          <w:pPr>
            <w:pStyle w:val="50573AD4AAE34C9592F0ED2612C28011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39F0C55718D456783109AD3942BFA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712470-E644-432E-8237-0369CC6686FE}"/>
      </w:docPartPr>
      <w:docPartBody>
        <w:p w:rsidR="00A4442E" w:rsidRDefault="00CE2D14" w:rsidP="00CE2D14">
          <w:pPr>
            <w:pStyle w:val="839F0C55718D456783109AD3942BFA83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82317CD95DD46F2BADC0BFBEA6592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D43547-46D4-49F7-87D4-619C3D25A052}"/>
      </w:docPartPr>
      <w:docPartBody>
        <w:p w:rsidR="00A4442E" w:rsidRDefault="00CE2D14" w:rsidP="00CE2D14">
          <w:pPr>
            <w:pStyle w:val="282317CD95DD46F2BADC0BFBEA659261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81192D58EC84808A94EBC9498126F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5E000C-C2E5-4E05-AF6E-D3CB4682D8FE}"/>
      </w:docPartPr>
      <w:docPartBody>
        <w:p w:rsidR="00A4442E" w:rsidRDefault="00CE2D14" w:rsidP="00CE2D14">
          <w:pPr>
            <w:pStyle w:val="181192D58EC84808A94EBC9498126FDB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44DD7149D9444B29075EE176D89E6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0C2370D-7876-49E1-818A-64715C912373}"/>
      </w:docPartPr>
      <w:docPartBody>
        <w:p w:rsidR="00A4442E" w:rsidRDefault="00CE2D14" w:rsidP="00CE2D14">
          <w:pPr>
            <w:pStyle w:val="844DD7149D9444B29075EE176D89E6A9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3AAB406BF7F49858C71E68600F823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E54C2E-F9C9-4D19-BA3F-0A8B7993A2E0}"/>
      </w:docPartPr>
      <w:docPartBody>
        <w:p w:rsidR="00A4442E" w:rsidRDefault="00CE2D14" w:rsidP="00CE2D14">
          <w:pPr>
            <w:pStyle w:val="23AAB406BF7F49858C71E68600F823C5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3F8E376182C46F7AFEDA8B7176892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DED4F4-58C0-41B8-905E-03F9CCACECD0}"/>
      </w:docPartPr>
      <w:docPartBody>
        <w:p w:rsidR="00A4442E" w:rsidRDefault="00CE2D14" w:rsidP="00CE2D14">
          <w:pPr>
            <w:pStyle w:val="E3F8E376182C46F7AFEDA8B7176892CF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FB3699F1AD744E0B1B87BA74BC539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BD7C9B-1B8E-409E-9D18-EBBF0B5F4939}"/>
      </w:docPartPr>
      <w:docPartBody>
        <w:p w:rsidR="00A4442E" w:rsidRDefault="00CE2D14" w:rsidP="00CE2D14">
          <w:pPr>
            <w:pStyle w:val="9FB3699F1AD744E0B1B87BA74BC539DF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18751023764430F8DC13B3777CE6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A1EF6B-D3E4-4A25-A7FA-80998E235882}"/>
      </w:docPartPr>
      <w:docPartBody>
        <w:p w:rsidR="00A4442E" w:rsidRDefault="00CE2D14" w:rsidP="00CE2D14">
          <w:pPr>
            <w:pStyle w:val="018751023764430F8DC13B3777CE6167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D47CCFBAC424F5FAFD2C4BCADB863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D92CEF-7AFA-44F0-A0AB-BEDC75EA7E25}"/>
      </w:docPartPr>
      <w:docPartBody>
        <w:p w:rsidR="00A4442E" w:rsidRDefault="00CE2D14" w:rsidP="00CE2D14">
          <w:pPr>
            <w:pStyle w:val="FD47CCFBAC424F5FAFD2C4BCADB86313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FB25CDF2647430C8ABB77BA72EA9A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F5607B-EEBA-41F8-B517-560CF145FC6B}"/>
      </w:docPartPr>
      <w:docPartBody>
        <w:p w:rsidR="00A4442E" w:rsidRDefault="00CE2D14" w:rsidP="00CE2D14">
          <w:pPr>
            <w:pStyle w:val="CFB25CDF2647430C8ABB77BA72EA9AF6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A6BE19CB35F46E1B363CB474D6232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86857B-0DCC-4676-9E55-95AD44164196}"/>
      </w:docPartPr>
      <w:docPartBody>
        <w:p w:rsidR="00A4442E" w:rsidRDefault="00CE2D14" w:rsidP="00CE2D14">
          <w:pPr>
            <w:pStyle w:val="9A6BE19CB35F46E1B363CB474D623286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2C1FE11761E4941A700FF9BBEC3EC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9E411D-346A-486B-9E38-A74CAC70CC9F}"/>
      </w:docPartPr>
      <w:docPartBody>
        <w:p w:rsidR="00A4442E" w:rsidRDefault="00CE2D14" w:rsidP="00CE2D14">
          <w:pPr>
            <w:pStyle w:val="02C1FE11761E4941A700FF9BBEC3EC41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0F640F5B1EE4536976368DA036CF3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E59A72-D965-4138-A5BA-8030F611D69A}"/>
      </w:docPartPr>
      <w:docPartBody>
        <w:p w:rsidR="00362228" w:rsidRDefault="00362228" w:rsidP="00362228">
          <w:pPr>
            <w:pStyle w:val="F0F640F5B1EE4536976368DA036CF35F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C82"/>
    <w:rsid w:val="00115359"/>
    <w:rsid w:val="00362228"/>
    <w:rsid w:val="00A4442E"/>
    <w:rsid w:val="00BC4C82"/>
    <w:rsid w:val="00CE2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rsid w:val="00BC4C82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BC4C82"/>
    <w:rPr>
      <w:rFonts w:asciiTheme="majorHAnsi" w:eastAsiaTheme="minorHAnsi" w:hAnsiTheme="majorHAnsi"/>
      <w:b/>
      <w:sz w:val="28"/>
      <w:szCs w:val="28"/>
      <w:lang w:eastAsia="en-US"/>
    </w:rPr>
  </w:style>
  <w:style w:type="character" w:styleId="Textedelespacerserv">
    <w:name w:val="Placeholder Text"/>
    <w:basedOn w:val="Policepardfaut"/>
    <w:uiPriority w:val="99"/>
    <w:semiHidden/>
    <w:rsid w:val="00362228"/>
    <w:rPr>
      <w:color w:val="808080"/>
    </w:rPr>
  </w:style>
  <w:style w:type="paragraph" w:customStyle="1" w:styleId="76B87D0285CB4C558290A04D0170F0229">
    <w:name w:val="76B87D0285CB4C558290A04D0170F022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DC2CA4B91F684C04A351819F3AF9056C9">
    <w:name w:val="DC2CA4B91F684C04A351819F3AF9056C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E0D709AF6139442F9174F8B26D10053D9">
    <w:name w:val="E0D709AF6139442F9174F8B26D10053D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A424B3C02895408CB81C7152308610E49">
    <w:name w:val="A424B3C02895408CB81C7152308610E4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3352292878CC4CF3AA0067C9C9F21AE49">
    <w:name w:val="3352292878CC4CF3AA0067C9C9F21AE4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50573AD4AAE34C9592F0ED2612C280119">
    <w:name w:val="50573AD4AAE34C9592F0ED2612C28011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839F0C55718D456783109AD3942BFA839">
    <w:name w:val="839F0C55718D456783109AD3942BFA83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282317CD95DD46F2BADC0BFBEA6592619">
    <w:name w:val="282317CD95DD46F2BADC0BFBEA659261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181192D58EC84808A94EBC9498126FDB9">
    <w:name w:val="181192D58EC84808A94EBC9498126FDB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844DD7149D9444B29075EE176D89E6A99">
    <w:name w:val="844DD7149D9444B29075EE176D89E6A9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23AAB406BF7F49858C71E68600F823C59">
    <w:name w:val="23AAB406BF7F49858C71E68600F823C5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E3F8E376182C46F7AFEDA8B7176892CF9">
    <w:name w:val="E3F8E376182C46F7AFEDA8B7176892CF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9FB3699F1AD744E0B1B87BA74BC539DF9">
    <w:name w:val="9FB3699F1AD744E0B1B87BA74BC539DF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018751023764430F8DC13B3777CE61679">
    <w:name w:val="018751023764430F8DC13B3777CE6167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FD47CCFBAC424F5FAFD2C4BCADB863139">
    <w:name w:val="FD47CCFBAC424F5FAFD2C4BCADB86313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CFB25CDF2647430C8ABB77BA72EA9AF69">
    <w:name w:val="CFB25CDF2647430C8ABB77BA72EA9AF6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9A6BE19CB35F46E1B363CB474D6232869">
    <w:name w:val="9A6BE19CB35F46E1B363CB474D623286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02C1FE11761E4941A700FF9BBEC3EC419">
    <w:name w:val="02C1FE11761E4941A700FF9BBEC3EC41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F0F640F5B1EE4536976368DA036CF35F">
    <w:name w:val="F0F640F5B1EE4536976368DA036CF35F"/>
    <w:rsid w:val="00362228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d’inscription repas</Template>
  <TotalTime>0</TotalTime>
  <Pages>2</Pages>
  <Words>307</Words>
  <Characters>1691</Characters>
  <Application>Microsoft Office Word</Application>
  <DocSecurity>0</DocSecurity>
  <Lines>14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2024-04-03T14:30:00Z</dcterms:created>
  <dcterms:modified xsi:type="dcterms:W3CDTF">2024-06-11T14:34:00Z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